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871"/>
        <w:gridCol w:w="3118"/>
        <w:gridCol w:w="1702"/>
        <w:gridCol w:w="2976"/>
      </w:tblGrid>
      <w:tr w:rsidR="009E0802" w:rsidRPr="008F6547" w14:paraId="7F3951B1" w14:textId="77777777" w:rsidTr="00512C26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594A28EF" w14:textId="77777777" w:rsidR="009E0802" w:rsidRPr="008F6547" w:rsidRDefault="009E0802" w:rsidP="00410951">
            <w:pPr>
              <w:jc w:val="left"/>
            </w:pPr>
            <w:r w:rsidRPr="00410951">
              <w:rPr>
                <w:sz w:val="16"/>
                <w:szCs w:val="16"/>
              </w:rPr>
              <w:t>Name und Anschrift des Bieters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0D11331E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67E2B4A7" w14:textId="77777777" w:rsidR="009E0802" w:rsidRPr="008F6547" w:rsidRDefault="009E0802" w:rsidP="00940F19"/>
        </w:tc>
      </w:tr>
      <w:tr w:rsidR="009E0802" w:rsidRPr="008F6547" w14:paraId="75066FB4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FFEA2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C61DD9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3740591" w14:textId="77777777" w:rsidR="009E0802" w:rsidRPr="008F6547" w:rsidRDefault="009E0802" w:rsidP="00940F19"/>
        </w:tc>
      </w:tr>
      <w:tr w:rsidR="009E0802" w:rsidRPr="008F6547" w14:paraId="71E4896D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2F8390A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57B0F6CB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3AF8B27F" w14:textId="77777777" w:rsidR="009E0802" w:rsidRPr="008F6547" w:rsidRDefault="009E0802" w:rsidP="00940F19"/>
        </w:tc>
      </w:tr>
      <w:tr w:rsidR="009E0802" w:rsidRPr="008F6547" w14:paraId="1B1F9142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790BE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29C9F5E2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3EAA097" w14:textId="77777777" w:rsidR="009E0802" w:rsidRPr="008F6547" w:rsidRDefault="009E0802" w:rsidP="00940F19"/>
        </w:tc>
      </w:tr>
      <w:tr w:rsidR="009E0802" w:rsidRPr="008F6547" w14:paraId="18753787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1440A2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5004E6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7CCD787" w14:textId="77777777" w:rsidR="009E0802" w:rsidRPr="008F6547" w:rsidRDefault="009E0802" w:rsidP="00940F19"/>
        </w:tc>
      </w:tr>
      <w:tr w:rsidR="009E0802" w:rsidRPr="008F6547" w14:paraId="7F9A23D7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DFF595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21DD302B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3D8DAFB2" w14:textId="77777777" w:rsidR="009E0802" w:rsidRPr="008F6547" w:rsidRDefault="009E0802" w:rsidP="00940F19"/>
        </w:tc>
      </w:tr>
      <w:tr w:rsidR="009E0802" w:rsidRPr="008F6547" w14:paraId="68BA20EF" w14:textId="77777777" w:rsidTr="00512C26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5DE9B0" w14:textId="77777777" w:rsidR="009E0802" w:rsidRPr="008F6547" w:rsidRDefault="009E0802" w:rsidP="00940F19"/>
        </w:tc>
        <w:tc>
          <w:tcPr>
            <w:tcW w:w="17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48DAE512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1092BF1B" w14:textId="77777777" w:rsidR="009E0802" w:rsidRPr="008F6547" w:rsidRDefault="009E0802" w:rsidP="00940F19"/>
        </w:tc>
      </w:tr>
      <w:tr w:rsidR="00512C26" w:rsidRPr="008F6547" w14:paraId="526686A7" w14:textId="77777777" w:rsidTr="00512C26">
        <w:trPr>
          <w:trHeight w:val="284"/>
        </w:trPr>
        <w:tc>
          <w:tcPr>
            <w:tcW w:w="4989" w:type="dxa"/>
            <w:gridSpan w:val="2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8E5E85" w14:textId="77777777" w:rsidR="00512C26" w:rsidRPr="008F6547" w:rsidRDefault="00512C26" w:rsidP="00940F19"/>
        </w:tc>
        <w:tc>
          <w:tcPr>
            <w:tcW w:w="17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3BCCEB29" w14:textId="77777777" w:rsidR="00512C26" w:rsidRDefault="00512C26" w:rsidP="009E0802">
            <w:pPr>
              <w:jc w:val="left"/>
            </w:pPr>
            <w:r>
              <w:rPr>
                <w:rFonts w:cs="Arial"/>
              </w:rPr>
              <w:t>Registergericht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3F664B60" w14:textId="77777777" w:rsidR="00512C26" w:rsidRPr="008F6547" w:rsidRDefault="00512C26" w:rsidP="00940F19"/>
        </w:tc>
      </w:tr>
      <w:tr w:rsidR="00512C26" w:rsidRPr="008F6547" w14:paraId="63E0C41F" w14:textId="77777777" w:rsidTr="00512C26">
        <w:trPr>
          <w:trHeight w:val="284"/>
        </w:trPr>
        <w:tc>
          <w:tcPr>
            <w:tcW w:w="4989" w:type="dxa"/>
            <w:gridSpan w:val="2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489A45" w14:textId="77777777" w:rsidR="00512C26" w:rsidRPr="008F6547" w:rsidRDefault="00512C26" w:rsidP="00940F19"/>
        </w:tc>
        <w:tc>
          <w:tcPr>
            <w:tcW w:w="17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76532E97" w14:textId="77777777" w:rsidR="00512C26" w:rsidRDefault="00512C26" w:rsidP="009E0802">
            <w:pPr>
              <w:jc w:val="left"/>
            </w:pPr>
            <w:r>
              <w:rPr>
                <w:rFonts w:cs="Arial"/>
              </w:rPr>
              <w:t>BImA-Nummer:</w:t>
            </w:r>
          </w:p>
        </w:tc>
        <w:tc>
          <w:tcPr>
            <w:tcW w:w="29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702F5BC7" w14:textId="77777777" w:rsidR="00512C26" w:rsidRPr="008F6547" w:rsidRDefault="00512C26" w:rsidP="00940F19"/>
        </w:tc>
      </w:tr>
      <w:tr w:rsidR="0089492C" w:rsidRPr="006E2374" w14:paraId="128CD420" w14:textId="77777777" w:rsidTr="00DF4B45">
        <w:trPr>
          <w:trHeight w:val="2010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14:paraId="40D0C994" w14:textId="77777777" w:rsidR="0089492C" w:rsidRDefault="0089492C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24D21752" w14:textId="77777777" w:rsidR="00243644" w:rsidRDefault="00243644" w:rsidP="00940F19">
            <w:pPr>
              <w:rPr>
                <w:sz w:val="16"/>
                <w:szCs w:val="16"/>
              </w:rPr>
            </w:pPr>
          </w:p>
          <w:p w14:paraId="2AD5757D" w14:textId="77777777" w:rsidR="00243644" w:rsidRDefault="00243644" w:rsidP="00243644">
            <w:pPr>
              <w:spacing w:line="312" w:lineRule="auto"/>
            </w:pPr>
            <w:r>
              <w:t>Stadt Eberswalde</w:t>
            </w:r>
          </w:p>
          <w:p w14:paraId="5A0907F0" w14:textId="77777777" w:rsidR="00243644" w:rsidRDefault="00243644" w:rsidP="00243644">
            <w:pPr>
              <w:spacing w:line="312" w:lineRule="auto"/>
            </w:pPr>
            <w:r>
              <w:t>Tiefbauamt, SG Bauverwaltung</w:t>
            </w:r>
          </w:p>
          <w:p w14:paraId="27825FA0" w14:textId="77777777" w:rsidR="00243644" w:rsidRDefault="00243644" w:rsidP="00243644">
            <w:pPr>
              <w:spacing w:line="312" w:lineRule="auto"/>
            </w:pPr>
            <w:r>
              <w:t>Breite Straße 40</w:t>
            </w:r>
          </w:p>
          <w:p w14:paraId="4F9B4402" w14:textId="77777777" w:rsidR="00243644" w:rsidRPr="00243644" w:rsidRDefault="00243644" w:rsidP="00243644">
            <w:pPr>
              <w:spacing w:line="312" w:lineRule="auto"/>
            </w:pPr>
            <w:r>
              <w:t>16225 Eberswalde</w:t>
            </w:r>
          </w:p>
        </w:tc>
      </w:tr>
      <w:tr w:rsidR="0013068A" w:rsidRPr="008F6547" w14:paraId="3F50A320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FB28978" w14:textId="77777777" w:rsidR="0013068A" w:rsidRPr="008F6547" w:rsidRDefault="0013068A" w:rsidP="0013068A"/>
        </w:tc>
      </w:tr>
      <w:tr w:rsidR="00597968" w:rsidRPr="008F6547" w14:paraId="69DABC5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138ED6FF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2D86A320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7784F4B" w14:textId="77777777" w:rsidR="0013068A" w:rsidRPr="008F6547" w:rsidRDefault="0013068A" w:rsidP="0013068A"/>
        </w:tc>
      </w:tr>
      <w:tr w:rsidR="00597968" w:rsidRPr="008F6547" w14:paraId="4D3E5F00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12CC2E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6DB8ACC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6CCF7497" w14:textId="77777777" w:rsidR="0013068A" w:rsidRPr="008F6547" w:rsidRDefault="0013068A" w:rsidP="00940F19"/>
        </w:tc>
      </w:tr>
      <w:tr w:rsidR="00140608" w:rsidRPr="00597968" w14:paraId="35CD94F6" w14:textId="77777777" w:rsidTr="00AF39AD">
        <w:trPr>
          <w:trHeight w:val="284"/>
        </w:trPr>
        <w:tc>
          <w:tcPr>
            <w:tcW w:w="1871" w:type="dxa"/>
            <w:noWrap/>
            <w:tcMar>
              <w:left w:w="28" w:type="dxa"/>
            </w:tcMar>
            <w:vAlign w:val="center"/>
          </w:tcPr>
          <w:p w14:paraId="60C94C19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gridSpan w:val="3"/>
            <w:noWrap/>
            <w:vAlign w:val="center"/>
          </w:tcPr>
          <w:p w14:paraId="25793406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DF4B45" w:rsidRPr="008F6547" w14:paraId="60895EF1" w14:textId="77777777" w:rsidTr="00AF39AD">
        <w:trPr>
          <w:trHeight w:val="267"/>
        </w:trPr>
        <w:tc>
          <w:tcPr>
            <w:tcW w:w="1871" w:type="dxa"/>
            <w:noWrap/>
            <w:tcMar>
              <w:left w:w="28" w:type="dxa"/>
            </w:tcMar>
            <w:vAlign w:val="center"/>
          </w:tcPr>
          <w:p w14:paraId="2AD85F7C" w14:textId="77777777" w:rsidR="00DF4B45" w:rsidRPr="008F6547" w:rsidRDefault="00DF4B45" w:rsidP="00940F19"/>
        </w:tc>
        <w:tc>
          <w:tcPr>
            <w:tcW w:w="7796" w:type="dxa"/>
            <w:gridSpan w:val="3"/>
            <w:vAlign w:val="center"/>
          </w:tcPr>
          <w:p w14:paraId="49D3E1C7" w14:textId="27C1D0E1" w:rsidR="00DF4B45" w:rsidRPr="00223C06" w:rsidRDefault="00EB7823" w:rsidP="00DF4B4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Bitte ankreuzen, sofern mehrere Lose bedient werden, pro Los einreichen</w:t>
            </w:r>
          </w:p>
        </w:tc>
      </w:tr>
      <w:tr w:rsidR="00140608" w:rsidRPr="00597968" w14:paraId="117A3DB1" w14:textId="77777777" w:rsidTr="00AF39AD">
        <w:trPr>
          <w:trHeight w:val="340"/>
        </w:trPr>
        <w:tc>
          <w:tcPr>
            <w:tcW w:w="187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10C209D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194BF17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124DD790" w14:textId="77777777" w:rsidTr="00AF39AD">
        <w:trPr>
          <w:trHeight w:val="284"/>
        </w:trPr>
        <w:tc>
          <w:tcPr>
            <w:tcW w:w="1871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99D6746" w14:textId="0946E587" w:rsidR="000D2F1B" w:rsidRPr="00DF4B45" w:rsidRDefault="00EB7823" w:rsidP="00D23837">
            <w:pPr>
              <w:rPr>
                <w:b/>
              </w:rPr>
            </w:pPr>
            <w:r w:rsidRPr="00EB7823">
              <w:rPr>
                <w:b/>
              </w:rPr>
              <w:t>III-60-AB083-2026</w:t>
            </w:r>
          </w:p>
        </w:tc>
        <w:tc>
          <w:tcPr>
            <w:tcW w:w="7796" w:type="dxa"/>
            <w:gridSpan w:val="3"/>
            <w:tcBorders>
              <w:bottom w:val="single" w:sz="4" w:space="0" w:color="808080"/>
            </w:tcBorders>
            <w:vAlign w:val="center"/>
          </w:tcPr>
          <w:p w14:paraId="468FB635" w14:textId="433934D6" w:rsidR="000D2F1B" w:rsidRPr="00B4188F" w:rsidRDefault="00EB7823" w:rsidP="00243644">
            <w:pPr>
              <w:rPr>
                <w:b/>
              </w:rPr>
            </w:pPr>
            <w:r w:rsidRPr="00EB7823">
              <w:rPr>
                <w:b/>
              </w:rPr>
              <w:t xml:space="preserve">Rahmenverträge </w:t>
            </w:r>
            <w:sdt>
              <w:sdtPr>
                <w:rPr>
                  <w:b/>
                </w:rPr>
                <w:id w:val="-29876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Los 1 </w:t>
            </w:r>
            <w:r w:rsidRPr="00EB7823">
              <w:rPr>
                <w:b/>
              </w:rPr>
              <w:t xml:space="preserve">Heizung, </w:t>
            </w:r>
            <w:sdt>
              <w:sdtPr>
                <w:rPr>
                  <w:b/>
                </w:rPr>
                <w:id w:val="-51207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Los 2 </w:t>
            </w:r>
            <w:r w:rsidRPr="00EB7823">
              <w:rPr>
                <w:b/>
              </w:rPr>
              <w:t xml:space="preserve">Sanitär sowie </w:t>
            </w:r>
            <w:sdt>
              <w:sdtPr>
                <w:rPr>
                  <w:b/>
                </w:rPr>
                <w:id w:val="161093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Los 3 </w:t>
            </w:r>
            <w:r w:rsidRPr="00EB7823">
              <w:rPr>
                <w:b/>
              </w:rPr>
              <w:t>Elektro</w:t>
            </w:r>
          </w:p>
        </w:tc>
      </w:tr>
    </w:tbl>
    <w:p w14:paraId="4F536DA7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817" w:type="dxa"/>
        <w:tblLayout w:type="fixed"/>
        <w:tblLook w:val="01E0" w:firstRow="1" w:lastRow="1" w:firstColumn="1" w:lastColumn="1" w:noHBand="0" w:noVBand="0"/>
      </w:tblPr>
      <w:tblGrid>
        <w:gridCol w:w="312"/>
        <w:gridCol w:w="567"/>
        <w:gridCol w:w="1134"/>
        <w:gridCol w:w="4261"/>
        <w:gridCol w:w="2270"/>
        <w:gridCol w:w="1273"/>
      </w:tblGrid>
      <w:tr w:rsidR="00EB04A9" w:rsidRPr="001C60F2" w14:paraId="4AD4399F" w14:textId="77777777" w:rsidTr="000E2038">
        <w:trPr>
          <w:trHeight w:val="284"/>
        </w:trPr>
        <w:tc>
          <w:tcPr>
            <w:tcW w:w="9817" w:type="dxa"/>
            <w:gridSpan w:val="6"/>
            <w:noWrap/>
            <w:tcMar>
              <w:left w:w="28" w:type="dxa"/>
            </w:tcMar>
            <w:vAlign w:val="center"/>
          </w:tcPr>
          <w:p w14:paraId="4EA27E4D" w14:textId="77777777" w:rsidR="00EB04A9" w:rsidRPr="00597968" w:rsidRDefault="00EB04A9" w:rsidP="000D2F1B">
            <w:pPr>
              <w:jc w:val="left"/>
            </w:pPr>
            <w:r>
              <w:rPr>
                <w:rFonts w:cs="Arial"/>
                <w:b/>
                <w:bCs/>
              </w:rPr>
              <w:t>Anlagen</w:t>
            </w:r>
            <w:r>
              <w:rPr>
                <w:rFonts w:cs="Arial"/>
                <w:sz w:val="10"/>
                <w:szCs w:val="10"/>
              </w:rPr>
              <w:t>1</w:t>
            </w:r>
            <w:r>
              <w:rPr>
                <w:rFonts w:cs="Arial"/>
                <w:b/>
                <w:bCs/>
              </w:rPr>
              <w:t>, die Vertragsbestandteil werden</w:t>
            </w:r>
          </w:p>
        </w:tc>
      </w:tr>
      <w:tr w:rsidR="004E122C" w:rsidRPr="001C60F2" w14:paraId="47B43DE4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AB366F2" w14:textId="77777777" w:rsidR="00EB04A9" w:rsidRDefault="00EB04A9" w:rsidP="000A77E4">
            <w:pPr>
              <w:jc w:val="left"/>
              <w:rPr>
                <w:b/>
                <w:bCs/>
              </w:rPr>
            </w:pPr>
          </w:p>
          <w:p w14:paraId="5F81381D" w14:textId="77777777" w:rsidR="00EB04A9" w:rsidRDefault="00EB04A9" w:rsidP="000A77E4">
            <w:pPr>
              <w:jc w:val="left"/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7B52A771" w14:textId="77777777" w:rsidR="004E122C" w:rsidRPr="00597968" w:rsidRDefault="00EB7823" w:rsidP="00864C52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2506327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CEEA45F" w14:textId="77777777" w:rsidR="004E122C" w:rsidRPr="00597968" w:rsidRDefault="004E122C" w:rsidP="004E122C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5A248FFA" w14:textId="77777777"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D1009B" w:rsidRPr="001C60F2" w14:paraId="400A94AB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68B72606" w14:textId="77777777" w:rsidR="00D1009B" w:rsidRDefault="00D1009B" w:rsidP="00622C9A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553A97FC" w14:textId="77777777" w:rsidR="00D1009B" w:rsidRPr="00597968" w:rsidRDefault="00EB7823" w:rsidP="00622C9A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7736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3E5764A" w14:textId="77777777" w:rsidR="00D1009B" w:rsidRPr="00D425A1" w:rsidRDefault="00D1009B" w:rsidP="00622C9A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54F7C342" w14:textId="77777777" w:rsidR="00D1009B" w:rsidRPr="00597968" w:rsidRDefault="00D1009B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4E122C" w:rsidRPr="001C60F2" w14:paraId="00F91A93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0F627DB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2E63DE31" w14:textId="77777777" w:rsidR="004E122C" w:rsidRPr="00597968" w:rsidRDefault="00EB782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207603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84FCB5A" w14:textId="77777777" w:rsidR="004E122C" w:rsidRPr="00D425A1" w:rsidRDefault="00DF0D66" w:rsidP="00DF0D66">
            <w:pPr>
              <w:jc w:val="left"/>
            </w:pPr>
            <w:r w:rsidRPr="00D425A1">
              <w:t>224</w:t>
            </w:r>
          </w:p>
        </w:tc>
        <w:tc>
          <w:tcPr>
            <w:tcW w:w="7800" w:type="dxa"/>
            <w:gridSpan w:val="3"/>
            <w:vAlign w:val="center"/>
          </w:tcPr>
          <w:p w14:paraId="38391576" w14:textId="77777777" w:rsidR="004E122C" w:rsidRPr="00597968" w:rsidRDefault="00DF0D66" w:rsidP="00987558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4E122C" w:rsidRPr="001C60F2" w14:paraId="309FCF86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6F7D308C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30BC5F13" w14:textId="77777777" w:rsidR="004E122C" w:rsidRPr="00597968" w:rsidRDefault="00EB782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58634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59836CA" w14:textId="77777777" w:rsidR="004E122C" w:rsidRPr="00D425A1" w:rsidRDefault="00DF0D66" w:rsidP="00987558">
            <w:pPr>
              <w:jc w:val="left"/>
            </w:pPr>
            <w:r w:rsidRPr="00D425A1">
              <w:t>233</w:t>
            </w:r>
          </w:p>
        </w:tc>
        <w:tc>
          <w:tcPr>
            <w:tcW w:w="7800" w:type="dxa"/>
            <w:gridSpan w:val="3"/>
            <w:vAlign w:val="center"/>
          </w:tcPr>
          <w:p w14:paraId="7B7AC9E2" w14:textId="77777777" w:rsidR="004E122C" w:rsidRPr="00597968" w:rsidRDefault="00DF0D66" w:rsidP="00DF0D66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4E122C" w:rsidRPr="001C60F2" w14:paraId="530E37EF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DE91B39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72C647D9" w14:textId="77777777" w:rsidR="004E122C" w:rsidRPr="00597968" w:rsidRDefault="00EB782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7456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BBF50A2" w14:textId="77777777" w:rsidR="004E122C" w:rsidRPr="00D425A1" w:rsidRDefault="00DF0D66" w:rsidP="00DF0D66">
            <w:pPr>
              <w:jc w:val="left"/>
            </w:pPr>
            <w:r w:rsidRPr="00D425A1">
              <w:t>234</w:t>
            </w:r>
          </w:p>
        </w:tc>
        <w:tc>
          <w:tcPr>
            <w:tcW w:w="7800" w:type="dxa"/>
            <w:gridSpan w:val="3"/>
            <w:vAlign w:val="center"/>
          </w:tcPr>
          <w:p w14:paraId="358539FC" w14:textId="77777777" w:rsidR="004E122C" w:rsidRPr="00597968" w:rsidRDefault="00DF0D66" w:rsidP="00987558">
            <w:pPr>
              <w:jc w:val="left"/>
            </w:pPr>
            <w:r w:rsidRPr="00597968">
              <w:t>Bieter-/Arbeitsgemeinschaft</w:t>
            </w:r>
          </w:p>
        </w:tc>
      </w:tr>
      <w:tr w:rsidR="004E122C" w:rsidRPr="001C60F2" w14:paraId="13698C8F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6384BF49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76AB5032" w14:textId="77777777" w:rsidR="004E122C" w:rsidRPr="00597968" w:rsidRDefault="00EB782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27477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53097F6" w14:textId="77777777" w:rsidR="004E122C" w:rsidRPr="00D425A1" w:rsidRDefault="00DF0D66" w:rsidP="006D43FE">
            <w:pPr>
              <w:jc w:val="left"/>
            </w:pPr>
            <w:r w:rsidRPr="00D425A1">
              <w:t>235</w:t>
            </w:r>
          </w:p>
        </w:tc>
        <w:tc>
          <w:tcPr>
            <w:tcW w:w="7800" w:type="dxa"/>
            <w:gridSpan w:val="3"/>
            <w:vAlign w:val="center"/>
          </w:tcPr>
          <w:p w14:paraId="54426D57" w14:textId="77777777" w:rsidR="004E122C" w:rsidRPr="00597968" w:rsidRDefault="00DA172B" w:rsidP="00987558">
            <w:pPr>
              <w:jc w:val="left"/>
            </w:pPr>
            <w:r w:rsidRPr="00DA172B">
              <w:t>Verzeichnis der Leistungen/Kapazitäten anderer Unternehmen</w:t>
            </w:r>
          </w:p>
        </w:tc>
      </w:tr>
      <w:tr w:rsidR="00512C26" w:rsidRPr="001C60F2" w14:paraId="22C6136E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5341F748" w14:textId="77777777" w:rsidR="00512C26" w:rsidRDefault="00512C26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24B85AE0" w14:textId="77777777" w:rsidR="00512C26" w:rsidRPr="00DF0D66" w:rsidRDefault="00EB782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5773138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88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F83156C" w14:textId="77777777" w:rsidR="00512C26" w:rsidRPr="00D425A1" w:rsidRDefault="00512C26" w:rsidP="00987558">
            <w:pPr>
              <w:jc w:val="left"/>
            </w:pPr>
            <w:r>
              <w:t>248</w:t>
            </w:r>
          </w:p>
        </w:tc>
        <w:tc>
          <w:tcPr>
            <w:tcW w:w="7800" w:type="dxa"/>
            <w:gridSpan w:val="3"/>
            <w:vAlign w:val="center"/>
          </w:tcPr>
          <w:p w14:paraId="72D9A619" w14:textId="77777777" w:rsidR="00512C26" w:rsidRDefault="00512C26" w:rsidP="00DF0D66">
            <w:pPr>
              <w:jc w:val="left"/>
            </w:pPr>
            <w:r>
              <w:rPr>
                <w:rFonts w:cs="Arial"/>
              </w:rPr>
              <w:t>Erklärung zur Verwendung von Holzprodukten</w:t>
            </w:r>
          </w:p>
        </w:tc>
      </w:tr>
      <w:tr w:rsidR="00DF0D66" w:rsidRPr="001C60F2" w14:paraId="48782349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23E430AA" w14:textId="77777777" w:rsidR="00DF0D66" w:rsidRDefault="00DF0D66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042BAB19" w14:textId="77777777" w:rsidR="00DF0D66" w:rsidRPr="00DF0D66" w:rsidRDefault="00EB782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3983253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A4FA08C" w14:textId="77777777" w:rsidR="00DF0D66" w:rsidRPr="00D425A1" w:rsidRDefault="00DF0D66" w:rsidP="00987558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7BCED2C1" w14:textId="77777777" w:rsidR="00DF0D66" w:rsidRPr="00D425A1" w:rsidRDefault="0077566F" w:rsidP="00DF0D66">
            <w:pPr>
              <w:jc w:val="left"/>
            </w:pPr>
            <w:r>
              <w:t>Datenträger mit GAEB-Datei d84 oder x84</w:t>
            </w:r>
          </w:p>
        </w:tc>
      </w:tr>
      <w:tr w:rsidR="00DF4B45" w:rsidRPr="001C60F2" w14:paraId="69C22F20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3EE7405" w14:textId="77777777" w:rsidR="00DF4B45" w:rsidRDefault="00DF4B45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2DE5CF1D" w14:textId="77777777" w:rsidR="00DF4B45" w:rsidRPr="00DF0D66" w:rsidRDefault="00EB782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4571746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4476991" w14:textId="77777777" w:rsidR="00DF4B45" w:rsidRPr="00D425A1" w:rsidRDefault="00DF4B45" w:rsidP="00987558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22A9DE4F" w14:textId="77777777" w:rsidR="00DF4B45" w:rsidRPr="005C27BD" w:rsidRDefault="00DF4B45" w:rsidP="00DF0D66">
            <w:pPr>
              <w:jc w:val="left"/>
            </w:pPr>
            <w:r w:rsidRPr="00387CB6">
              <w:t>Vereinbar</w:t>
            </w:r>
            <w:r>
              <w:t>ung</w:t>
            </w:r>
            <w:r w:rsidRPr="00387CB6">
              <w:t xml:space="preserve"> zur Einhaltung der Mindestanforderungen nach dem BbgVergG</w:t>
            </w:r>
          </w:p>
        </w:tc>
      </w:tr>
      <w:tr w:rsidR="00DF4B45" w:rsidRPr="001C60F2" w14:paraId="1781F1FA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5996C1D4" w14:textId="77777777" w:rsidR="00DF4B45" w:rsidRDefault="00DF4B45" w:rsidP="00987558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0796CEBE" w14:textId="77777777" w:rsidR="00DF4B45" w:rsidRPr="00DF0D66" w:rsidRDefault="00EB7823" w:rsidP="00987558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33234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F85F1A4" w14:textId="77777777" w:rsidR="00DF4B45" w:rsidRPr="00D425A1" w:rsidRDefault="00DF4B45" w:rsidP="00987558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1093F746" w14:textId="77777777" w:rsidR="00DF4B45" w:rsidRPr="005C27BD" w:rsidRDefault="00DF4B45" w:rsidP="00DF0D66">
            <w:pPr>
              <w:jc w:val="left"/>
            </w:pPr>
            <w:r w:rsidRPr="00387CB6">
              <w:t>Vereinbar</w:t>
            </w:r>
            <w:r>
              <w:t>ung</w:t>
            </w:r>
            <w:r w:rsidRPr="00387CB6">
              <w:t xml:space="preserve"> zur Einhaltung der Mindestanforderungen nach dem BbgVergG</w:t>
            </w:r>
            <w:r>
              <w:t xml:space="preserve"> Nachunternehmer</w:t>
            </w:r>
          </w:p>
        </w:tc>
      </w:tr>
      <w:tr w:rsidR="00DF4B45" w:rsidRPr="001C60F2" w14:paraId="24608F2D" w14:textId="77777777" w:rsidTr="000E2038">
        <w:trPr>
          <w:trHeight w:val="284"/>
        </w:trPr>
        <w:tc>
          <w:tcPr>
            <w:tcW w:w="9817" w:type="dxa"/>
            <w:gridSpan w:val="6"/>
            <w:noWrap/>
            <w:tcMar>
              <w:left w:w="28" w:type="dxa"/>
            </w:tcMar>
          </w:tcPr>
          <w:p w14:paraId="6F2CCA7A" w14:textId="77777777" w:rsidR="00DF4B45" w:rsidRPr="00470BB6" w:rsidRDefault="00DF4B45" w:rsidP="00EB04A9">
            <w:pPr>
              <w:rPr>
                <w:rFonts w:cs="Arial"/>
                <w:sz w:val="10"/>
                <w:szCs w:val="10"/>
              </w:rPr>
            </w:pPr>
          </w:p>
        </w:tc>
      </w:tr>
      <w:tr w:rsidR="00EB04A9" w:rsidRPr="001C60F2" w14:paraId="613A23BB" w14:textId="77777777" w:rsidTr="000E2038">
        <w:trPr>
          <w:trHeight w:val="284"/>
        </w:trPr>
        <w:tc>
          <w:tcPr>
            <w:tcW w:w="9817" w:type="dxa"/>
            <w:gridSpan w:val="6"/>
            <w:noWrap/>
            <w:tcMar>
              <w:left w:w="28" w:type="dxa"/>
            </w:tcMar>
          </w:tcPr>
          <w:p w14:paraId="276177B5" w14:textId="77777777" w:rsidR="00EB04A9" w:rsidRDefault="00EB04A9" w:rsidP="00EB04A9">
            <w:r w:rsidRPr="003273AC">
              <w:rPr>
                <w:rFonts w:cs="Arial"/>
              </w:rPr>
              <w:t>Anlagen</w:t>
            </w:r>
            <w:r w:rsidRPr="003273AC">
              <w:rPr>
                <w:rFonts w:cs="Arial"/>
                <w:sz w:val="13"/>
                <w:szCs w:val="13"/>
              </w:rPr>
              <w:t>1</w:t>
            </w:r>
            <w:r w:rsidRPr="003273AC">
              <w:rPr>
                <w:rFonts w:cs="Arial"/>
              </w:rPr>
              <w:t>, die der Angebotserläuterung dienen, ohne Vertragsbestandteil zu werden</w:t>
            </w:r>
          </w:p>
        </w:tc>
      </w:tr>
      <w:tr w:rsidR="00E8206C" w:rsidRPr="001C60F2" w14:paraId="545057A5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0E79B9FE" w14:textId="77777777" w:rsidR="00E8206C" w:rsidRDefault="00E8206C" w:rsidP="001C60F2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6EE0FED1" w14:textId="77777777" w:rsidR="00E8206C" w:rsidRPr="00597968" w:rsidRDefault="00EB7823" w:rsidP="005C27B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0313028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89C84F2" w14:textId="77777777" w:rsidR="00E8206C" w:rsidRPr="00D425A1" w:rsidRDefault="00EB04A9" w:rsidP="004E122C">
            <w:pPr>
              <w:jc w:val="left"/>
            </w:pPr>
            <w:r>
              <w:t>124</w:t>
            </w:r>
          </w:p>
        </w:tc>
        <w:tc>
          <w:tcPr>
            <w:tcW w:w="7800" w:type="dxa"/>
            <w:gridSpan w:val="3"/>
            <w:vAlign w:val="center"/>
          </w:tcPr>
          <w:p w14:paraId="37A51CD8" w14:textId="77777777" w:rsidR="00E8206C" w:rsidRPr="00597968" w:rsidRDefault="00EB04A9" w:rsidP="000D2F1B">
            <w:pPr>
              <w:jc w:val="left"/>
            </w:pPr>
            <w:r>
              <w:rPr>
                <w:rFonts w:cs="Arial"/>
              </w:rPr>
              <w:t>Eigenerklärung zur Eignung</w:t>
            </w:r>
          </w:p>
        </w:tc>
      </w:tr>
      <w:tr w:rsidR="006E2374" w:rsidRPr="001C60F2" w14:paraId="66A58AE5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293F323B" w14:textId="77777777" w:rsidR="006E2374" w:rsidRDefault="006E2374" w:rsidP="001C60F2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7876BA60" w14:textId="77777777" w:rsidR="006E2374" w:rsidRPr="005C27BD" w:rsidRDefault="00EB7823" w:rsidP="005C27B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27551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DD8F6DF" w14:textId="77777777" w:rsidR="006E2374" w:rsidRPr="00D425A1" w:rsidRDefault="006E2374" w:rsidP="004E122C">
            <w:pPr>
              <w:jc w:val="left"/>
            </w:pPr>
          </w:p>
        </w:tc>
        <w:tc>
          <w:tcPr>
            <w:tcW w:w="7800" w:type="dxa"/>
            <w:gridSpan w:val="3"/>
            <w:vAlign w:val="center"/>
          </w:tcPr>
          <w:p w14:paraId="0783CEEA" w14:textId="77777777" w:rsidR="006E2374" w:rsidRPr="00597968" w:rsidRDefault="00EB04A9" w:rsidP="000D2F1B">
            <w:pPr>
              <w:jc w:val="left"/>
            </w:pPr>
            <w:r>
              <w:rPr>
                <w:rFonts w:cs="Arial"/>
              </w:rPr>
              <w:t>Einheitliche Europäische Eigenerklärung</w:t>
            </w:r>
          </w:p>
        </w:tc>
      </w:tr>
      <w:tr w:rsidR="006E2374" w:rsidRPr="001C60F2" w14:paraId="19971728" w14:textId="77777777" w:rsidTr="000E2038">
        <w:trPr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7CE739E" w14:textId="77777777" w:rsidR="006E2374" w:rsidRDefault="006E2374" w:rsidP="001C60F2">
            <w:pPr>
              <w:rPr>
                <w:b/>
              </w:rPr>
            </w:pPr>
          </w:p>
        </w:tc>
        <w:tc>
          <w:tcPr>
            <w:tcW w:w="567" w:type="dxa"/>
            <w:noWrap/>
            <w:vAlign w:val="center"/>
          </w:tcPr>
          <w:p w14:paraId="46365AFA" w14:textId="77777777" w:rsidR="006E2374" w:rsidRPr="005C27BD" w:rsidRDefault="00EB7823" w:rsidP="005C27B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8365634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E4CF5EC" w14:textId="77777777" w:rsidR="006E2374" w:rsidRPr="00D425A1" w:rsidRDefault="00EB04A9" w:rsidP="00AF39AD">
            <w:pPr>
              <w:jc w:val="left"/>
            </w:pPr>
            <w:r>
              <w:t xml:space="preserve">221 </w:t>
            </w:r>
            <w:r w:rsidR="00AF39AD">
              <w:t xml:space="preserve">/ </w:t>
            </w:r>
            <w:r>
              <w:t>222</w:t>
            </w:r>
          </w:p>
        </w:tc>
        <w:tc>
          <w:tcPr>
            <w:tcW w:w="7800" w:type="dxa"/>
            <w:gridSpan w:val="3"/>
            <w:vAlign w:val="center"/>
          </w:tcPr>
          <w:p w14:paraId="5983350D" w14:textId="77777777" w:rsidR="006E2374" w:rsidRPr="00597968" w:rsidRDefault="00EB04A9" w:rsidP="000D2F1B">
            <w:pPr>
              <w:jc w:val="left"/>
            </w:pPr>
            <w:r>
              <w:rPr>
                <w:rFonts w:cs="Arial"/>
              </w:rPr>
              <w:t>Angaben zur Preisermittlung</w:t>
            </w:r>
          </w:p>
        </w:tc>
      </w:tr>
      <w:tr w:rsidR="002476B6" w:rsidRPr="00D1009B" w14:paraId="6C91195D" w14:textId="77777777" w:rsidTr="000E2038">
        <w:trPr>
          <w:trHeight w:val="103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54600E6E" w14:textId="77777777" w:rsidR="002476B6" w:rsidRPr="00D1009B" w:rsidRDefault="002476B6" w:rsidP="002476B6">
            <w:pPr>
              <w:rPr>
                <w:b/>
                <w:sz w:val="16"/>
                <w:szCs w:val="16"/>
              </w:rPr>
            </w:pPr>
          </w:p>
        </w:tc>
        <w:tc>
          <w:tcPr>
            <w:tcW w:w="9505" w:type="dxa"/>
            <w:gridSpan w:val="5"/>
            <w:noWrap/>
            <w:vAlign w:val="center"/>
          </w:tcPr>
          <w:p w14:paraId="041674F2" w14:textId="77777777" w:rsidR="002476B6" w:rsidRPr="00D1009B" w:rsidRDefault="002476B6" w:rsidP="002476B6">
            <w:pPr>
              <w:rPr>
                <w:b/>
                <w:sz w:val="16"/>
                <w:szCs w:val="16"/>
              </w:rPr>
            </w:pPr>
          </w:p>
        </w:tc>
      </w:tr>
      <w:tr w:rsidR="0051062D" w:rsidRPr="001C60F2" w14:paraId="772AB76A" w14:textId="77777777" w:rsidTr="000E2038">
        <w:trPr>
          <w:trHeight w:val="397"/>
        </w:trPr>
        <w:tc>
          <w:tcPr>
            <w:tcW w:w="9817" w:type="dxa"/>
            <w:gridSpan w:val="6"/>
            <w:noWrap/>
            <w:tcMar>
              <w:left w:w="28" w:type="dxa"/>
            </w:tcMar>
          </w:tcPr>
          <w:p w14:paraId="1587007F" w14:textId="77777777" w:rsidR="0051062D" w:rsidRPr="00410951" w:rsidRDefault="0051062D" w:rsidP="00A238D5">
            <w:pPr>
              <w:pStyle w:val="berschrift1"/>
            </w:pPr>
            <w:r>
              <w:t xml:space="preserve">Ich/Wir biete(n) die Ausführung der oben genannten Leistung zu den von mir/uns eingesetzten Preisen an. An mein/unser Angebot halte(n) ich/wir mich/uns bis zum Ablauf der </w:t>
            </w:r>
            <w:r w:rsidR="00DA172B">
              <w:t>Binde</w:t>
            </w:r>
            <w:r>
              <w:t>frist gebunden.</w:t>
            </w:r>
          </w:p>
        </w:tc>
      </w:tr>
      <w:tr w:rsidR="00E92DDD" w:rsidRPr="00D1009B" w14:paraId="5EA09A6A" w14:textId="77777777" w:rsidTr="000E2038">
        <w:trPr>
          <w:trHeight w:val="113"/>
        </w:trPr>
        <w:tc>
          <w:tcPr>
            <w:tcW w:w="9817" w:type="dxa"/>
            <w:gridSpan w:val="6"/>
            <w:noWrap/>
            <w:tcMar>
              <w:left w:w="28" w:type="dxa"/>
            </w:tcMar>
            <w:vAlign w:val="center"/>
          </w:tcPr>
          <w:p w14:paraId="3CCB4EF3" w14:textId="77777777" w:rsidR="00E92DDD" w:rsidRPr="00D1009B" w:rsidRDefault="00E92DDD" w:rsidP="001C60F2">
            <w:pPr>
              <w:rPr>
                <w:sz w:val="8"/>
                <w:szCs w:val="8"/>
              </w:rPr>
            </w:pPr>
          </w:p>
        </w:tc>
      </w:tr>
      <w:tr w:rsidR="0051062D" w:rsidRPr="001C60F2" w14:paraId="3CB790AB" w14:textId="77777777" w:rsidTr="000E2038">
        <w:trPr>
          <w:trHeight w:val="284"/>
        </w:trPr>
        <w:tc>
          <w:tcPr>
            <w:tcW w:w="6274" w:type="dxa"/>
            <w:gridSpan w:val="4"/>
            <w:noWrap/>
            <w:tcMar>
              <w:left w:w="28" w:type="dxa"/>
            </w:tcMar>
          </w:tcPr>
          <w:p w14:paraId="5250C20D" w14:textId="77777777" w:rsidR="0051062D" w:rsidRPr="00410951" w:rsidRDefault="0051062D" w:rsidP="00A238D5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Pr="00597968">
              <w:t>beträgt</w:t>
            </w:r>
            <w:r w:rsidR="00581A80">
              <w:t xml:space="preserve"> </w:t>
            </w:r>
            <w:r w:rsidR="00EB04A9">
              <w:t>ei</w:t>
            </w:r>
            <w:r w:rsidR="00DA172B">
              <w:t>nschl. Umsatzsteuer</w:t>
            </w:r>
            <w:r w:rsidR="00581A80">
              <w:t xml:space="preserve"> brutto:</w:t>
            </w:r>
          </w:p>
        </w:tc>
        <w:tc>
          <w:tcPr>
            <w:tcW w:w="2270" w:type="dxa"/>
            <w:tcBorders>
              <w:bottom w:val="single" w:sz="4" w:space="0" w:color="808080"/>
            </w:tcBorders>
            <w:vAlign w:val="bottom"/>
          </w:tcPr>
          <w:p w14:paraId="7F315BFD" w14:textId="77777777" w:rsidR="0051062D" w:rsidRPr="00410951" w:rsidRDefault="0051062D" w:rsidP="00DD6287">
            <w:pPr>
              <w:jc w:val="left"/>
              <w:rPr>
                <w:b/>
              </w:rPr>
            </w:pPr>
          </w:p>
        </w:tc>
        <w:tc>
          <w:tcPr>
            <w:tcW w:w="1273" w:type="dxa"/>
            <w:vAlign w:val="bottom"/>
          </w:tcPr>
          <w:p w14:paraId="23A2EF00" w14:textId="77777777" w:rsidR="0051062D" w:rsidRPr="00410951" w:rsidRDefault="0051062D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</w:tbl>
    <w:p w14:paraId="6935B667" w14:textId="77777777" w:rsidR="00DC7388" w:rsidRDefault="00DC7388"/>
    <w:tbl>
      <w:tblPr>
        <w:tblW w:w="9608" w:type="dxa"/>
        <w:tblLayout w:type="fixed"/>
        <w:tblLook w:val="01E0" w:firstRow="1" w:lastRow="1" w:firstColumn="1" w:lastColumn="1" w:noHBand="0" w:noVBand="0"/>
      </w:tblPr>
      <w:tblGrid>
        <w:gridCol w:w="311"/>
        <w:gridCol w:w="709"/>
        <w:gridCol w:w="1205"/>
        <w:gridCol w:w="3211"/>
        <w:gridCol w:w="1507"/>
        <w:gridCol w:w="15"/>
        <w:gridCol w:w="1375"/>
        <w:gridCol w:w="1260"/>
        <w:gridCol w:w="15"/>
      </w:tblGrid>
      <w:tr w:rsidR="0051062D" w:rsidRPr="001C60F2" w14:paraId="3144973A" w14:textId="77777777" w:rsidTr="000E2038">
        <w:trPr>
          <w:trHeight w:val="397"/>
        </w:trPr>
        <w:tc>
          <w:tcPr>
            <w:tcW w:w="6960" w:type="dxa"/>
            <w:gridSpan w:val="6"/>
            <w:noWrap/>
            <w:tcMar>
              <w:left w:w="28" w:type="dxa"/>
            </w:tcMar>
            <w:vAlign w:val="center"/>
          </w:tcPr>
          <w:p w14:paraId="4CA375CB" w14:textId="77777777" w:rsidR="0051062D" w:rsidRPr="00410951" w:rsidRDefault="0051062D" w:rsidP="00A238D5">
            <w:pPr>
              <w:pStyle w:val="berschrift1"/>
            </w:pPr>
            <w:r>
              <w:t>Anzahl der Nebenangebote</w:t>
            </w:r>
          </w:p>
        </w:tc>
        <w:tc>
          <w:tcPr>
            <w:tcW w:w="1375" w:type="dxa"/>
            <w:vAlign w:val="center"/>
          </w:tcPr>
          <w:p w14:paraId="35EAC78F" w14:textId="77777777" w:rsidR="0051062D" w:rsidRPr="00410951" w:rsidRDefault="0051062D" w:rsidP="004F3FD9">
            <w:pPr>
              <w:jc w:val="right"/>
              <w:rPr>
                <w:b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0AF6987D" w14:textId="77777777" w:rsidR="0051062D" w:rsidRPr="00410951" w:rsidRDefault="0051062D" w:rsidP="00853F45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E92DDD" w:rsidRPr="00DF0D66" w14:paraId="1ED1B8F5" w14:textId="77777777" w:rsidTr="000E2038">
        <w:trPr>
          <w:trHeight w:hRule="exact" w:val="78"/>
        </w:trPr>
        <w:tc>
          <w:tcPr>
            <w:tcW w:w="9608" w:type="dxa"/>
            <w:gridSpan w:val="9"/>
            <w:noWrap/>
            <w:tcMar>
              <w:left w:w="28" w:type="dxa"/>
            </w:tcMar>
            <w:vAlign w:val="center"/>
          </w:tcPr>
          <w:p w14:paraId="2F6A5F2B" w14:textId="77777777" w:rsidR="00E92DDD" w:rsidRPr="00410951" w:rsidRDefault="00E92DDD" w:rsidP="001C60F2">
            <w:pPr>
              <w:rPr>
                <w:b/>
              </w:rPr>
            </w:pPr>
          </w:p>
        </w:tc>
      </w:tr>
      <w:tr w:rsidR="0051062D" w:rsidRPr="001C60F2" w14:paraId="278B58E5" w14:textId="77777777" w:rsidTr="000E2038">
        <w:trPr>
          <w:trHeight w:val="928"/>
        </w:trPr>
        <w:tc>
          <w:tcPr>
            <w:tcW w:w="6960" w:type="dxa"/>
            <w:gridSpan w:val="6"/>
            <w:noWrap/>
            <w:tcMar>
              <w:left w:w="28" w:type="dxa"/>
            </w:tcMar>
          </w:tcPr>
          <w:p w14:paraId="6EB15BA7" w14:textId="77777777" w:rsidR="00EB04A9" w:rsidRPr="00EB04A9" w:rsidRDefault="0051062D" w:rsidP="00A238D5">
            <w:pPr>
              <w:pStyle w:val="berschrift1"/>
            </w:pPr>
            <w:r w:rsidRPr="00597968">
              <w:t>Preisnachlass ohne Bedingung</w:t>
            </w:r>
            <w:r w:rsidRPr="00EB04A9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 w:rsidR="00723D55">
              <w:rPr>
                <w:rStyle w:val="Funotenzeichen"/>
              </w:rPr>
              <w:footnoteReference w:id="1"/>
            </w:r>
            <w:r w:rsidR="00EB04A9">
              <w:t xml:space="preserve"> </w:t>
            </w:r>
            <w:r w:rsidR="00EB04A9" w:rsidRPr="00EB04A9">
              <w:t>sowie auf die Preise für angeordnete</w:t>
            </w:r>
            <w:r w:rsidR="00EB04A9">
              <w:t xml:space="preserve"> </w:t>
            </w:r>
            <w:r w:rsidR="00EB04A9" w:rsidRPr="00EB04A9">
              <w:t>Leistungen, die auf Grundlage der Preisermittlung für die</w:t>
            </w:r>
            <w:r w:rsidR="00EB04A9">
              <w:t xml:space="preserve"> </w:t>
            </w:r>
            <w:r w:rsidR="00EB04A9" w:rsidRPr="00EB04A9">
              <w:t>vertragliche Leistung zu bilden sind</w:t>
            </w:r>
          </w:p>
        </w:tc>
        <w:tc>
          <w:tcPr>
            <w:tcW w:w="1375" w:type="dxa"/>
            <w:vAlign w:val="bottom"/>
          </w:tcPr>
          <w:p w14:paraId="25160EE7" w14:textId="77777777" w:rsidR="0051062D" w:rsidRPr="00410951" w:rsidRDefault="0051062D" w:rsidP="00DC6699">
            <w:pPr>
              <w:rPr>
                <w:b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5A4689DC" w14:textId="77777777" w:rsidR="00EB04A9" w:rsidRDefault="00EB04A9" w:rsidP="00853F45">
            <w:pPr>
              <w:jc w:val="center"/>
              <w:rPr>
                <w:b/>
              </w:rPr>
            </w:pPr>
          </w:p>
          <w:p w14:paraId="5F23A3DF" w14:textId="77777777" w:rsidR="00EB04A9" w:rsidRDefault="00EB04A9" w:rsidP="00853F45">
            <w:pPr>
              <w:jc w:val="center"/>
              <w:rPr>
                <w:b/>
              </w:rPr>
            </w:pPr>
          </w:p>
          <w:p w14:paraId="755291E0" w14:textId="77777777" w:rsidR="00EB04A9" w:rsidRDefault="00EB04A9" w:rsidP="00853F45">
            <w:pPr>
              <w:jc w:val="center"/>
              <w:rPr>
                <w:b/>
              </w:rPr>
            </w:pPr>
          </w:p>
          <w:p w14:paraId="7BB345D8" w14:textId="77777777" w:rsidR="00E173E1" w:rsidRPr="00410951" w:rsidRDefault="0051062D" w:rsidP="00E173E1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173E1" w:rsidRPr="001C60F2" w14:paraId="0D7A5808" w14:textId="77777777" w:rsidTr="000E2038">
        <w:trPr>
          <w:cantSplit/>
          <w:trHeight w:val="122"/>
        </w:trPr>
        <w:tc>
          <w:tcPr>
            <w:tcW w:w="9608" w:type="dxa"/>
            <w:gridSpan w:val="9"/>
            <w:noWrap/>
            <w:tcMar>
              <w:left w:w="28" w:type="dxa"/>
            </w:tcMar>
          </w:tcPr>
          <w:p w14:paraId="27DE128C" w14:textId="77777777" w:rsidR="00E173E1" w:rsidRDefault="00E173E1" w:rsidP="00A238D5">
            <w:pPr>
              <w:pStyle w:val="berschrift1"/>
              <w:numPr>
                <w:ilvl w:val="0"/>
                <w:numId w:val="0"/>
              </w:numPr>
              <w:ind w:left="851"/>
            </w:pPr>
          </w:p>
        </w:tc>
      </w:tr>
      <w:tr w:rsidR="0051062D" w:rsidRPr="001C60F2" w14:paraId="12E53E27" w14:textId="77777777" w:rsidTr="000E2038">
        <w:trPr>
          <w:trHeight w:val="397"/>
        </w:trPr>
        <w:tc>
          <w:tcPr>
            <w:tcW w:w="9608" w:type="dxa"/>
            <w:gridSpan w:val="9"/>
            <w:noWrap/>
            <w:tcMar>
              <w:left w:w="28" w:type="dxa"/>
            </w:tcMar>
          </w:tcPr>
          <w:p w14:paraId="298FF636" w14:textId="77777777" w:rsidR="0051062D" w:rsidRPr="00410951" w:rsidRDefault="0051062D" w:rsidP="00A238D5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232128" w:rsidRPr="001C60F2" w14:paraId="5A4DD232" w14:textId="77777777" w:rsidTr="000E2038">
        <w:trPr>
          <w:gridAfter w:val="1"/>
          <w:wAfter w:w="13" w:type="dxa"/>
          <w:trHeight w:val="284"/>
        </w:trPr>
        <w:tc>
          <w:tcPr>
            <w:tcW w:w="312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F8E0B0C" w14:textId="77777777" w:rsidR="00232128" w:rsidRPr="001C60F2" w:rsidRDefault="00232128" w:rsidP="0051062D">
            <w:pPr>
              <w:contextualSpacing/>
              <w:jc w:val="left"/>
              <w:outlineLvl w:val="0"/>
            </w:pPr>
          </w:p>
        </w:tc>
        <w:tc>
          <w:tcPr>
            <w:tcW w:w="9283" w:type="dxa"/>
            <w:gridSpan w:val="7"/>
            <w:shd w:val="clear" w:color="auto" w:fill="auto"/>
            <w:noWrap/>
            <w:vAlign w:val="center"/>
          </w:tcPr>
          <w:p w14:paraId="074AC3FF" w14:textId="77777777" w:rsidR="00232128" w:rsidRPr="001C60F2" w:rsidRDefault="00232128" w:rsidP="00DA172B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 w:rsidR="006C76A1">
              <w:t> </w:t>
            </w:r>
            <w:r w:rsidR="00AB5132">
              <w:t>201</w:t>
            </w:r>
            <w:r w:rsidR="00DA172B">
              <w:t>6</w:t>
            </w:r>
            <w:r w:rsidRPr="001C60F2">
              <w:t>,</w:t>
            </w:r>
          </w:p>
        </w:tc>
      </w:tr>
      <w:tr w:rsidR="00232128" w:rsidRPr="001C60F2" w14:paraId="4F6F1779" w14:textId="77777777" w:rsidTr="000E2038">
        <w:trPr>
          <w:gridAfter w:val="1"/>
          <w:wAfter w:w="13" w:type="dxa"/>
          <w:trHeight w:val="284"/>
        </w:trPr>
        <w:tc>
          <w:tcPr>
            <w:tcW w:w="312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685A9B8" w14:textId="77777777" w:rsidR="00232128" w:rsidRPr="001C60F2" w:rsidRDefault="00232128" w:rsidP="0051062D">
            <w:pPr>
              <w:contextualSpacing/>
              <w:jc w:val="left"/>
              <w:outlineLvl w:val="0"/>
            </w:pPr>
          </w:p>
        </w:tc>
        <w:tc>
          <w:tcPr>
            <w:tcW w:w="9283" w:type="dxa"/>
            <w:gridSpan w:val="7"/>
            <w:shd w:val="clear" w:color="auto" w:fill="auto"/>
            <w:noWrap/>
            <w:vAlign w:val="center"/>
          </w:tcPr>
          <w:p w14:paraId="00CCE4B8" w14:textId="77777777" w:rsidR="00232128" w:rsidRPr="001C60F2" w:rsidRDefault="00232128" w:rsidP="006C76A1">
            <w:pPr>
              <w:pStyle w:val="AnstrichTabelle"/>
              <w:jc w:val="left"/>
            </w:pPr>
            <w:r>
              <w:t>-</w:t>
            </w:r>
            <w:r>
              <w:tab/>
            </w:r>
            <w:r w:rsidR="00AB5132">
              <w:t>Unterlagen gem. Aufforderung zur Angebotsabgabe, Anlagen – Teil B</w:t>
            </w:r>
            <w:r w:rsidR="00AB5132" w:rsidRPr="001C60F2" w:rsidDel="00AB5132">
              <w:t xml:space="preserve"> </w:t>
            </w:r>
          </w:p>
        </w:tc>
      </w:tr>
      <w:tr w:rsidR="00CF73FA" w:rsidRPr="001C60F2" w14:paraId="3DE2B3B6" w14:textId="77777777" w:rsidTr="000E2038">
        <w:trPr>
          <w:gridAfter w:val="1"/>
          <w:wAfter w:w="13" w:type="dxa"/>
          <w:trHeight w:hRule="exact" w:val="170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3E45260" w14:textId="77777777" w:rsidR="00CF73FA" w:rsidRPr="001C60F2" w:rsidRDefault="00CF73FA" w:rsidP="0051062D">
            <w:pPr>
              <w:contextualSpacing/>
              <w:jc w:val="left"/>
              <w:outlineLvl w:val="0"/>
            </w:pPr>
          </w:p>
        </w:tc>
        <w:tc>
          <w:tcPr>
            <w:tcW w:w="9283" w:type="dxa"/>
            <w:gridSpan w:val="7"/>
            <w:noWrap/>
            <w:vAlign w:val="center"/>
          </w:tcPr>
          <w:p w14:paraId="193914E1" w14:textId="77777777" w:rsidR="00CF73FA" w:rsidRPr="001C60F2" w:rsidRDefault="00CF73FA" w:rsidP="00355674">
            <w:pPr>
              <w:pStyle w:val="AnstrichTabelle"/>
            </w:pPr>
          </w:p>
        </w:tc>
      </w:tr>
      <w:tr w:rsidR="0051062D" w:rsidRPr="00410951" w14:paraId="68B56BD7" w14:textId="77777777" w:rsidTr="000E2038">
        <w:trPr>
          <w:gridAfter w:val="1"/>
          <w:wAfter w:w="15" w:type="dxa"/>
          <w:trHeight w:val="284"/>
        </w:trPr>
        <w:tc>
          <w:tcPr>
            <w:tcW w:w="1021" w:type="dxa"/>
            <w:gridSpan w:val="2"/>
            <w:noWrap/>
            <w:tcMar>
              <w:left w:w="28" w:type="dxa"/>
            </w:tcMar>
          </w:tcPr>
          <w:p w14:paraId="3D151AE5" w14:textId="77777777" w:rsidR="0051062D" w:rsidRPr="001C60F2" w:rsidRDefault="00EB7823" w:rsidP="00A238D5">
            <w:pPr>
              <w:pStyle w:val="berschrift1"/>
            </w:pPr>
            <w:sdt>
              <w:sdtPr>
                <w:rPr>
                  <w:sz w:val="24"/>
                  <w:szCs w:val="24"/>
                </w:rPr>
                <w:id w:val="20637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72" w:type="dxa"/>
            <w:gridSpan w:val="6"/>
            <w:noWrap/>
            <w:vAlign w:val="center"/>
          </w:tcPr>
          <w:p w14:paraId="6DB58B7F" w14:textId="77777777" w:rsidR="0051062D" w:rsidRPr="00D425A1" w:rsidRDefault="0051062D" w:rsidP="000A77E4">
            <w:pPr>
              <w:jc w:val="left"/>
              <w:rPr>
                <w:bCs/>
              </w:rPr>
            </w:pPr>
            <w:r w:rsidRPr="00D425A1">
              <w:rPr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94545" w:rsidRPr="0051062D" w14:paraId="749F39C3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2F6F5BE" w14:textId="77777777" w:rsidR="00594545" w:rsidRPr="0051062D" w:rsidRDefault="00594545" w:rsidP="0051062D">
            <w:pPr>
              <w:contextualSpacing/>
              <w:jc w:val="left"/>
              <w:outlineLvl w:val="0"/>
            </w:pPr>
          </w:p>
        </w:tc>
        <w:tc>
          <w:tcPr>
            <w:tcW w:w="709" w:type="dxa"/>
            <w:noWrap/>
            <w:vAlign w:val="center"/>
          </w:tcPr>
          <w:p w14:paraId="273E3D50" w14:textId="77777777" w:rsidR="00594545" w:rsidRPr="001C60F2" w:rsidRDefault="00594545" w:rsidP="0051062D">
            <w:pPr>
              <w:contextualSpacing/>
              <w:jc w:val="left"/>
              <w:outlineLvl w:val="0"/>
            </w:pPr>
          </w:p>
        </w:tc>
        <w:tc>
          <w:tcPr>
            <w:tcW w:w="1205" w:type="dxa"/>
            <w:vAlign w:val="center"/>
          </w:tcPr>
          <w:p w14:paraId="19C2DDE3" w14:textId="77777777" w:rsidR="00594545" w:rsidRPr="001C60F2" w:rsidRDefault="00594545" w:rsidP="0051062D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212" w:type="dxa"/>
            <w:vAlign w:val="center"/>
          </w:tcPr>
          <w:p w14:paraId="63C70D4D" w14:textId="77777777" w:rsidR="00594545" w:rsidRPr="001C60F2" w:rsidRDefault="00594545" w:rsidP="0051062D">
            <w:pPr>
              <w:contextualSpacing/>
              <w:jc w:val="left"/>
              <w:outlineLvl w:val="0"/>
            </w:pPr>
          </w:p>
        </w:tc>
        <w:tc>
          <w:tcPr>
            <w:tcW w:w="1507" w:type="dxa"/>
            <w:vAlign w:val="center"/>
          </w:tcPr>
          <w:p w14:paraId="665639E2" w14:textId="77777777" w:rsidR="00594545" w:rsidRPr="001C60F2" w:rsidRDefault="00594545" w:rsidP="0051062D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648" w:type="dxa"/>
            <w:gridSpan w:val="3"/>
            <w:vAlign w:val="center"/>
          </w:tcPr>
          <w:p w14:paraId="14F7770F" w14:textId="77777777" w:rsidR="00594545" w:rsidRPr="001C60F2" w:rsidRDefault="00594545" w:rsidP="0051062D">
            <w:pPr>
              <w:contextualSpacing/>
              <w:jc w:val="left"/>
              <w:outlineLvl w:val="0"/>
            </w:pPr>
          </w:p>
        </w:tc>
      </w:tr>
      <w:tr w:rsidR="00594545" w:rsidRPr="009E0802" w14:paraId="379E3897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B77DA57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14:paraId="5FFFEFAE" w14:textId="77777777" w:rsidR="00594545" w:rsidRPr="001C60F2" w:rsidRDefault="00594545" w:rsidP="00603E73"/>
        </w:tc>
        <w:tc>
          <w:tcPr>
            <w:tcW w:w="1205" w:type="dxa"/>
            <w:vAlign w:val="center"/>
          </w:tcPr>
          <w:p w14:paraId="789AC943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vAlign w:val="center"/>
          </w:tcPr>
          <w:p w14:paraId="6528147C" w14:textId="77777777" w:rsidR="00594545" w:rsidRPr="009E0802" w:rsidRDefault="00594545" w:rsidP="00603E73"/>
        </w:tc>
        <w:tc>
          <w:tcPr>
            <w:tcW w:w="1507" w:type="dxa"/>
            <w:vAlign w:val="center"/>
          </w:tcPr>
          <w:p w14:paraId="4DA6D0B5" w14:textId="77777777" w:rsidR="00594545" w:rsidRPr="009E0802" w:rsidRDefault="00594545" w:rsidP="00603E73">
            <w:r w:rsidRPr="009E0802">
              <w:t>PQ_Nummer:</w:t>
            </w:r>
          </w:p>
        </w:tc>
        <w:tc>
          <w:tcPr>
            <w:tcW w:w="2648" w:type="dxa"/>
            <w:gridSpan w:val="3"/>
            <w:vAlign w:val="center"/>
          </w:tcPr>
          <w:p w14:paraId="13A18CAB" w14:textId="77777777" w:rsidR="00594545" w:rsidRPr="009E0802" w:rsidRDefault="00594545" w:rsidP="00603E73"/>
        </w:tc>
      </w:tr>
      <w:tr w:rsidR="00594545" w:rsidRPr="009E0802" w14:paraId="25B9C49F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BEDC2BC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14:paraId="7B5483E1" w14:textId="77777777" w:rsidR="00594545" w:rsidRPr="009E0802" w:rsidRDefault="00594545" w:rsidP="00603E73"/>
        </w:tc>
        <w:tc>
          <w:tcPr>
            <w:tcW w:w="1205" w:type="dxa"/>
            <w:vAlign w:val="center"/>
          </w:tcPr>
          <w:p w14:paraId="745449EB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vAlign w:val="center"/>
          </w:tcPr>
          <w:p w14:paraId="60A4ADE3" w14:textId="77777777" w:rsidR="00594545" w:rsidRPr="009E0802" w:rsidRDefault="00594545" w:rsidP="00603E73"/>
        </w:tc>
        <w:tc>
          <w:tcPr>
            <w:tcW w:w="1507" w:type="dxa"/>
            <w:vAlign w:val="center"/>
          </w:tcPr>
          <w:p w14:paraId="28AFBE80" w14:textId="77777777" w:rsidR="00594545" w:rsidRPr="009E0802" w:rsidRDefault="00594545" w:rsidP="00603E73">
            <w:r w:rsidRPr="009E0802">
              <w:t>PQ_Nummer:</w:t>
            </w:r>
          </w:p>
        </w:tc>
        <w:tc>
          <w:tcPr>
            <w:tcW w:w="2648" w:type="dxa"/>
            <w:gridSpan w:val="3"/>
            <w:vAlign w:val="center"/>
          </w:tcPr>
          <w:p w14:paraId="792BF097" w14:textId="77777777" w:rsidR="00594545" w:rsidRPr="009E0802" w:rsidRDefault="00594545" w:rsidP="00603E73"/>
        </w:tc>
      </w:tr>
      <w:tr w:rsidR="00594545" w:rsidRPr="009E0802" w14:paraId="071F736E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62B8D3AA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14:paraId="679CFAAB" w14:textId="77777777" w:rsidR="00594545" w:rsidRPr="009E0802" w:rsidRDefault="00594545" w:rsidP="00603E73"/>
        </w:tc>
        <w:tc>
          <w:tcPr>
            <w:tcW w:w="1205" w:type="dxa"/>
            <w:vAlign w:val="center"/>
          </w:tcPr>
          <w:p w14:paraId="0C497121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vAlign w:val="center"/>
          </w:tcPr>
          <w:p w14:paraId="7885ADE4" w14:textId="77777777" w:rsidR="00594545" w:rsidRPr="009E0802" w:rsidRDefault="00594545" w:rsidP="00603E73"/>
        </w:tc>
        <w:tc>
          <w:tcPr>
            <w:tcW w:w="1507" w:type="dxa"/>
            <w:vAlign w:val="center"/>
          </w:tcPr>
          <w:p w14:paraId="3B6CF8CB" w14:textId="77777777" w:rsidR="00594545" w:rsidRPr="009E0802" w:rsidRDefault="00594545" w:rsidP="00603E73">
            <w:r w:rsidRPr="009E0802">
              <w:t>PQ_Nummer:</w:t>
            </w:r>
          </w:p>
        </w:tc>
        <w:tc>
          <w:tcPr>
            <w:tcW w:w="2648" w:type="dxa"/>
            <w:gridSpan w:val="3"/>
            <w:vAlign w:val="center"/>
          </w:tcPr>
          <w:p w14:paraId="5E914C0D" w14:textId="77777777" w:rsidR="00594545" w:rsidRPr="009E0802" w:rsidRDefault="00594545" w:rsidP="00603E73"/>
        </w:tc>
      </w:tr>
      <w:tr w:rsidR="005C16A9" w:rsidRPr="00410951" w14:paraId="2F2498C4" w14:textId="77777777" w:rsidTr="000E2038">
        <w:trPr>
          <w:gridAfter w:val="1"/>
          <w:wAfter w:w="13" w:type="dxa"/>
          <w:trHeight w:val="115"/>
        </w:trPr>
        <w:tc>
          <w:tcPr>
            <w:tcW w:w="312" w:type="dxa"/>
            <w:noWrap/>
            <w:tcMar>
              <w:left w:w="28" w:type="dxa"/>
            </w:tcMar>
            <w:vAlign w:val="bottom"/>
          </w:tcPr>
          <w:p w14:paraId="5C9BFB3B" w14:textId="77777777" w:rsidR="005C16A9" w:rsidRPr="00FF10F9" w:rsidDel="00594545" w:rsidRDefault="005C16A9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283" w:type="dxa"/>
            <w:gridSpan w:val="7"/>
            <w:noWrap/>
            <w:vAlign w:val="bottom"/>
          </w:tcPr>
          <w:p w14:paraId="6701F015" w14:textId="77777777" w:rsidR="00512C26" w:rsidRDefault="00EB7823" w:rsidP="00512C26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221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12C26">
              <w:t xml:space="preserve"> </w:t>
            </w:r>
            <w:r w:rsidR="00512C26">
              <w:rPr>
                <w:rFonts w:cs="Arial"/>
              </w:rPr>
              <w:t>Ich bin/Wir sind kleines oder mittleres Unternehmen – KMU - (</w:t>
            </w:r>
            <w:r w:rsidR="00512C26">
              <w:rPr>
                <w:rFonts w:cs="Arial"/>
                <w:sz w:val="16"/>
                <w:szCs w:val="16"/>
              </w:rPr>
              <w:t>&lt; 250 Beschäftigte und ≤ 50 Mio Euro</w:t>
            </w:r>
          </w:p>
          <w:p w14:paraId="506433D0" w14:textId="77777777" w:rsidR="005C16A9" w:rsidRPr="001C60F2" w:rsidRDefault="00512C26" w:rsidP="00512C26">
            <w:pPr>
              <w:jc w:val="left"/>
            </w:pPr>
            <w:r>
              <w:rPr>
                <w:rFonts w:cs="Arial"/>
                <w:sz w:val="16"/>
                <w:szCs w:val="16"/>
              </w:rPr>
              <w:t xml:space="preserve">      Jahresumsatz bzw. ≤ 43 Mio Jahresbilanzsumme).</w:t>
            </w:r>
            <w:r>
              <w:rPr>
                <w:rFonts w:ascii="Arial,Bold" w:hAnsi="Arial,Bold" w:cs="Arial,Bold"/>
                <w:b/>
                <w:bCs/>
                <w:sz w:val="10"/>
                <w:szCs w:val="10"/>
              </w:rPr>
              <w:t>4</w:t>
            </w:r>
          </w:p>
        </w:tc>
      </w:tr>
      <w:tr w:rsidR="0051062D" w:rsidRPr="00410951" w14:paraId="2C6A14B5" w14:textId="77777777" w:rsidTr="000E2038">
        <w:trPr>
          <w:trHeight w:val="284"/>
        </w:trPr>
        <w:tc>
          <w:tcPr>
            <w:tcW w:w="9608" w:type="dxa"/>
            <w:gridSpan w:val="9"/>
            <w:noWrap/>
            <w:tcMar>
              <w:left w:w="28" w:type="dxa"/>
            </w:tcMar>
            <w:vAlign w:val="bottom"/>
          </w:tcPr>
          <w:p w14:paraId="2A0567C1" w14:textId="77777777" w:rsidR="0051062D" w:rsidRPr="001C60F2" w:rsidRDefault="0051062D" w:rsidP="00A238D5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27784E" w14:paraId="525B47DD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CA92311" w14:textId="77777777" w:rsidR="00E92DDD" w:rsidRPr="0027784E" w:rsidRDefault="00E92DDD" w:rsidP="00CB1036">
            <w:pPr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14:paraId="7FB32FAB" w14:textId="77777777" w:rsidR="00E92DDD" w:rsidRPr="0027784E" w:rsidRDefault="00EB7823" w:rsidP="00E92DD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48750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72" w:type="dxa"/>
            <w:gridSpan w:val="6"/>
            <w:vAlign w:val="center"/>
          </w:tcPr>
          <w:p w14:paraId="1838B3ED" w14:textId="77777777" w:rsidR="00E92DDD" w:rsidRDefault="00E92DDD" w:rsidP="00CB1036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E92DDD" w:rsidRPr="0027784E" w14:paraId="2CC7DB77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2E0CF0A" w14:textId="77777777" w:rsidR="00E92DDD" w:rsidRPr="0027784E" w:rsidRDefault="00E92DDD" w:rsidP="00CB1036">
            <w:pPr>
              <w:rPr>
                <w:b/>
              </w:rPr>
            </w:pPr>
          </w:p>
        </w:tc>
        <w:tc>
          <w:tcPr>
            <w:tcW w:w="709" w:type="dxa"/>
            <w:noWrap/>
          </w:tcPr>
          <w:p w14:paraId="55737FBC" w14:textId="77777777" w:rsidR="00E92DDD" w:rsidRPr="00E92DDD" w:rsidRDefault="00EB7823" w:rsidP="00E92DDD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2778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72" w:type="dxa"/>
            <w:gridSpan w:val="6"/>
            <w:vAlign w:val="center"/>
          </w:tcPr>
          <w:p w14:paraId="4AF8259D" w14:textId="77777777" w:rsidR="00E92DDD" w:rsidRDefault="00E92DDD" w:rsidP="00CB1036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 anderer Unternehmer aufgeführt sind, im eigenen Betrieb ausführen werde(n).</w:t>
            </w:r>
          </w:p>
        </w:tc>
      </w:tr>
      <w:tr w:rsidR="00E2142E" w:rsidRPr="00DF0D66" w14:paraId="1DFFA7C2" w14:textId="77777777" w:rsidTr="000E2038">
        <w:trPr>
          <w:trHeight w:hRule="exact" w:val="170"/>
        </w:trPr>
        <w:tc>
          <w:tcPr>
            <w:tcW w:w="9608" w:type="dxa"/>
            <w:gridSpan w:val="9"/>
            <w:noWrap/>
            <w:tcMar>
              <w:left w:w="28" w:type="dxa"/>
            </w:tcMar>
            <w:vAlign w:val="center"/>
          </w:tcPr>
          <w:p w14:paraId="0A3B3F7F" w14:textId="77777777" w:rsidR="00E2142E" w:rsidRPr="00410951" w:rsidRDefault="00E2142E" w:rsidP="00AB7E0A">
            <w:pPr>
              <w:rPr>
                <w:b/>
              </w:rPr>
            </w:pPr>
          </w:p>
        </w:tc>
      </w:tr>
      <w:tr w:rsidR="00E92DDD" w:rsidRPr="00410951" w14:paraId="115375CF" w14:textId="77777777" w:rsidTr="000E2038">
        <w:trPr>
          <w:trHeight w:val="284"/>
        </w:trPr>
        <w:tc>
          <w:tcPr>
            <w:tcW w:w="9608" w:type="dxa"/>
            <w:gridSpan w:val="9"/>
            <w:noWrap/>
            <w:tcMar>
              <w:left w:w="28" w:type="dxa"/>
            </w:tcMar>
            <w:vAlign w:val="bottom"/>
          </w:tcPr>
          <w:p w14:paraId="73D36EED" w14:textId="77777777" w:rsidR="009D102B" w:rsidRPr="009D102B" w:rsidRDefault="00E92DDD" w:rsidP="00A238D5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512C26" w14:paraId="7969F8B2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9DB357B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799F7AC2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763564D3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ich/wir den Wortlaut de</w:t>
            </w:r>
            <w:r w:rsidR="00BB1237" w:rsidRPr="00512C26">
              <w:rPr>
                <w:sz w:val="18"/>
                <w:szCs w:val="18"/>
              </w:rPr>
              <w:t>r</w:t>
            </w:r>
            <w:r w:rsidRPr="00512C26">
              <w:rPr>
                <w:sz w:val="18"/>
                <w:szCs w:val="18"/>
              </w:rPr>
              <w:t xml:space="preserve"> vom Auftraggeber verfassten </w:t>
            </w:r>
            <w:r w:rsidR="00BB1237" w:rsidRPr="00512C26">
              <w:rPr>
                <w:sz w:val="18"/>
                <w:szCs w:val="18"/>
              </w:rPr>
              <w:t xml:space="preserve">Langfassung des </w:t>
            </w:r>
            <w:r w:rsidRPr="00512C26">
              <w:rPr>
                <w:sz w:val="18"/>
                <w:szCs w:val="18"/>
              </w:rPr>
              <w:t>Leistungsverzeichnisses als alleinverbindlich anerkenne(n).</w:t>
            </w:r>
          </w:p>
        </w:tc>
      </w:tr>
      <w:tr w:rsidR="00E92DDD" w:rsidRPr="00512C26" w14:paraId="2800E950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176C337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742C0D3D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5904CB87" w14:textId="77777777" w:rsidR="00E92DDD" w:rsidRPr="00512C26" w:rsidRDefault="00E92DDD" w:rsidP="009D102B">
            <w:pPr>
              <w:keepNext w:val="0"/>
              <w:keepLines/>
              <w:widowControl w:val="0"/>
              <w:tabs>
                <w:tab w:val="left" w:pos="0"/>
              </w:tabs>
              <w:jc w:val="left"/>
              <w:rPr>
                <w:sz w:val="18"/>
                <w:szCs w:val="18"/>
              </w:rPr>
            </w:pPr>
            <w:r w:rsidRPr="00512C26">
              <w:rPr>
                <w:rFonts w:cs="Arial"/>
                <w:sz w:val="18"/>
                <w:szCs w:val="18"/>
              </w:rPr>
              <w:t>mir/uns zugegangene Änderungen der Vergabeunterlagen Gegenstand meines/unseres Angebotes sind.</w:t>
            </w:r>
          </w:p>
        </w:tc>
      </w:tr>
      <w:tr w:rsidR="00E92DDD" w:rsidRPr="00512C26" w14:paraId="2331D3BE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60371C9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0D31100D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2E418902" w14:textId="77777777" w:rsidR="00E92DDD" w:rsidRPr="00512C26" w:rsidRDefault="00E92DDD" w:rsidP="009D102B">
            <w:pPr>
              <w:keepNext w:val="0"/>
              <w:keepLines/>
              <w:widowControl w:val="0"/>
              <w:tabs>
                <w:tab w:val="left" w:pos="0"/>
              </w:tabs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 xml:space="preserve">ein von mir/uns zu benennender Sicherheits- und Gesundheitsschutzkoordinator gemäß Baustellenverordnung und dessen Stellvertreter über die nach den „Regeln zum Arbeitsschutz auf Baustellen; geeigneter Koordinator (Konkretisierung zu § 3 BaustellV) (RAB 30)“ geforderte Qualifikation verfügen, um die nach Baustellenverordnung übertragenen Aufgaben fachgerecht zu erfüllen. </w:t>
            </w:r>
          </w:p>
        </w:tc>
      </w:tr>
      <w:tr w:rsidR="00E92DDD" w:rsidRPr="00512C26" w14:paraId="08B16FE4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4994D479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6DA8057D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61E77CF3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das vom Auftraggeber vorgeschlagene</w:t>
            </w:r>
            <w:r w:rsidR="004E5CD7">
              <w:rPr>
                <w:sz w:val="18"/>
                <w:szCs w:val="18"/>
              </w:rPr>
              <w:t>/geplante</w:t>
            </w:r>
            <w:r w:rsidRPr="00512C26">
              <w:rPr>
                <w:sz w:val="18"/>
                <w:szCs w:val="18"/>
              </w:rPr>
              <w:t xml:space="preserve">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512C26" w14:paraId="6D777DA4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A1E29BD" w14:textId="77777777" w:rsidR="00E92DDD" w:rsidRPr="00512C26" w:rsidRDefault="00E92DDD" w:rsidP="009D102B">
            <w:pPr>
              <w:keepNext w:val="0"/>
              <w:keepLines/>
              <w:widowControl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1233FC13" w14:textId="77777777" w:rsidR="00E92DDD" w:rsidRPr="00512C26" w:rsidRDefault="00E92DDD" w:rsidP="009D102B">
            <w:pPr>
              <w:keepNext w:val="0"/>
              <w:keepLines/>
              <w:widowControl w:val="0"/>
              <w:jc w:val="right"/>
              <w:rPr>
                <w:i/>
                <w:sz w:val="18"/>
                <w:szCs w:val="18"/>
              </w:rPr>
            </w:pPr>
            <w:r w:rsidRPr="00512C26">
              <w:rPr>
                <w:i/>
                <w:sz w:val="18"/>
                <w:szCs w:val="18"/>
              </w:rPr>
              <w:t>–</w:t>
            </w:r>
          </w:p>
        </w:tc>
        <w:tc>
          <w:tcPr>
            <w:tcW w:w="8572" w:type="dxa"/>
            <w:gridSpan w:val="6"/>
            <w:vAlign w:val="center"/>
          </w:tcPr>
          <w:p w14:paraId="6F5A1228" w14:textId="77777777" w:rsidR="009D102B" w:rsidRPr="00512C26" w:rsidRDefault="00E92DDD" w:rsidP="00EC6CA4">
            <w:pPr>
              <w:keepNext w:val="0"/>
              <w:keepLines/>
              <w:widowControl w:val="0"/>
              <w:tabs>
                <w:tab w:val="left" w:pos="0"/>
              </w:tabs>
              <w:jc w:val="left"/>
              <w:rPr>
                <w:sz w:val="18"/>
                <w:szCs w:val="18"/>
              </w:rPr>
            </w:pPr>
            <w:r w:rsidRPr="00512C26">
              <w:rPr>
                <w:sz w:val="18"/>
                <w:szCs w:val="18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EC6CA4" w:rsidRPr="00512C26" w14:paraId="4904CBD0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1C1BF930" w14:textId="77777777" w:rsidR="00EC6CA4" w:rsidRPr="00512C26" w:rsidRDefault="00EC6CA4" w:rsidP="009D102B">
            <w:pPr>
              <w:keepNext w:val="0"/>
              <w:keepLines/>
              <w:widowControl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78335C9C" w14:textId="77777777" w:rsidR="00EC6CA4" w:rsidRPr="00512C26" w:rsidRDefault="00EC6CA4" w:rsidP="009D102B">
            <w:pPr>
              <w:keepNext w:val="0"/>
              <w:keepLines/>
              <w:widowControl w:val="0"/>
              <w:jc w:val="right"/>
              <w:rPr>
                <w:i/>
                <w:sz w:val="18"/>
                <w:szCs w:val="18"/>
              </w:rPr>
            </w:pPr>
            <w:r w:rsidRPr="00512C26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8572" w:type="dxa"/>
            <w:gridSpan w:val="6"/>
            <w:vAlign w:val="center"/>
          </w:tcPr>
          <w:p w14:paraId="6574B306" w14:textId="77777777" w:rsidR="00EC6CA4" w:rsidRPr="00512C26" w:rsidRDefault="00EC6CA4" w:rsidP="009D102B">
            <w:pPr>
              <w:keepNext w:val="0"/>
              <w:keepLines/>
              <w:widowControl w:val="0"/>
              <w:tabs>
                <w:tab w:val="left" w:pos="0"/>
              </w:tabs>
              <w:jc w:val="left"/>
              <w:rPr>
                <w:sz w:val="18"/>
                <w:szCs w:val="18"/>
              </w:rPr>
            </w:pPr>
            <w:r w:rsidRPr="00512C26">
              <w:rPr>
                <w:rFonts w:cs="Arial"/>
                <w:sz w:val="18"/>
                <w:szCs w:val="18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512C26" w:rsidRPr="00512C26" w14:paraId="2CA3A466" w14:textId="77777777" w:rsidTr="000E2038">
        <w:trPr>
          <w:gridAfter w:val="1"/>
          <w:wAfter w:w="15" w:type="dxa"/>
          <w:trHeight w:val="284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580BD436" w14:textId="77777777" w:rsidR="00512C26" w:rsidRPr="00512C26" w:rsidRDefault="00512C26" w:rsidP="009D102B">
            <w:pPr>
              <w:keepNext w:val="0"/>
              <w:keepLines/>
              <w:widowControl w:val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58D8F9CD" w14:textId="77777777" w:rsidR="00512C26" w:rsidRPr="00512C26" w:rsidRDefault="00512C26" w:rsidP="009D102B">
            <w:pPr>
              <w:keepNext w:val="0"/>
              <w:keepLines/>
              <w:widowControl w:val="0"/>
              <w:jc w:val="right"/>
              <w:rPr>
                <w:i/>
                <w:sz w:val="18"/>
                <w:szCs w:val="18"/>
              </w:rPr>
            </w:pPr>
            <w:r w:rsidRPr="00512C26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8572" w:type="dxa"/>
            <w:gridSpan w:val="6"/>
            <w:vAlign w:val="center"/>
          </w:tcPr>
          <w:p w14:paraId="16F413AD" w14:textId="77777777" w:rsidR="00512C26" w:rsidRPr="00512C26" w:rsidRDefault="00512C26" w:rsidP="00512C26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  <w:sz w:val="18"/>
                <w:szCs w:val="18"/>
              </w:rPr>
            </w:pPr>
            <w:r w:rsidRPr="00512C26">
              <w:rPr>
                <w:rFonts w:cs="Arial"/>
                <w:sz w:val="18"/>
                <w:szCs w:val="18"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</w:tc>
      </w:tr>
    </w:tbl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A238D5" w:rsidRPr="00980310" w14:paraId="60EC1F89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1CE69AA6" w14:textId="77777777" w:rsidR="00A238D5" w:rsidRPr="00F35E07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55C7919E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42A46E5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44EE99A1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088988C" w14:textId="77777777" w:rsidR="00A238D5" w:rsidRPr="00F35E07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6350EB47" w14:textId="77777777" w:rsidR="00A238D5" w:rsidRPr="00BF5929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325EFA61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00B8312F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54398AA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D447B43" w14:textId="77777777" w:rsidR="00A238D5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4739A5F3" w14:textId="77777777" w:rsidR="00A238D5" w:rsidRPr="00F35E07" w:rsidRDefault="00A238D5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09A02D07" w14:textId="77777777" w:rsidR="00A238D5" w:rsidRPr="00980310" w:rsidRDefault="00A238D5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A238D5" w14:paraId="7E26DA53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5D82BB3C" w14:textId="77777777" w:rsidR="00A238D5" w:rsidRPr="008E6D5D" w:rsidRDefault="00A238D5" w:rsidP="0016163B">
            <w:pPr>
              <w:tabs>
                <w:tab w:val="left" w:pos="284"/>
                <w:tab w:val="right" w:pos="9498"/>
              </w:tabs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7B55DF49" w14:textId="77777777" w:rsidR="00A238D5" w:rsidRPr="008E6D5D" w:rsidRDefault="00A238D5" w:rsidP="0016163B">
            <w:pPr>
              <w:keepNext w:val="0"/>
              <w:numPr>
                <w:ilvl w:val="0"/>
                <w:numId w:val="33"/>
              </w:numPr>
              <w:tabs>
                <w:tab w:val="left" w:pos="284"/>
              </w:tabs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2863E257" w14:textId="77777777" w:rsidR="00A238D5" w:rsidRPr="008E6D5D" w:rsidRDefault="00A238D5" w:rsidP="0016163B">
            <w:pPr>
              <w:keepNext w:val="0"/>
              <w:numPr>
                <w:ilvl w:val="0"/>
                <w:numId w:val="33"/>
              </w:numPr>
              <w:tabs>
                <w:tab w:val="left" w:pos="284"/>
              </w:tabs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1AEEEFF6" w14:textId="77777777" w:rsidR="00A238D5" w:rsidRPr="007C76AC" w:rsidRDefault="00A238D5" w:rsidP="0016163B">
            <w:pPr>
              <w:keepNext w:val="0"/>
              <w:numPr>
                <w:ilvl w:val="0"/>
                <w:numId w:val="33"/>
              </w:numPr>
              <w:tabs>
                <w:tab w:val="left" w:pos="284"/>
              </w:tabs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5B78675D" w14:textId="77777777" w:rsidR="00A238D5" w:rsidRDefault="00A238D5" w:rsidP="0016163B">
            <w:pPr>
              <w:keepNext w:val="0"/>
              <w:tabs>
                <w:tab w:val="left" w:pos="284"/>
              </w:tabs>
              <w:jc w:val="left"/>
              <w:rPr>
                <w:b/>
              </w:rPr>
            </w:pPr>
          </w:p>
          <w:p w14:paraId="35224110" w14:textId="77777777" w:rsidR="00A238D5" w:rsidRPr="007C76AC" w:rsidRDefault="00A238D5" w:rsidP="0016163B">
            <w:pPr>
              <w:tabs>
                <w:tab w:val="right" w:pos="3969"/>
                <w:tab w:val="left" w:pos="5529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3392A85A" w14:textId="77777777" w:rsidR="001C60F2" w:rsidRPr="00E2142E" w:rsidRDefault="001C60F2" w:rsidP="00DF4B45">
      <w:pPr>
        <w:keepNext w:val="0"/>
        <w:keepLines/>
        <w:widowControl w:val="0"/>
        <w:rPr>
          <w:sz w:val="6"/>
          <w:szCs w:val="6"/>
        </w:rPr>
      </w:pPr>
    </w:p>
    <w:sectPr w:rsidR="001C60F2" w:rsidRPr="00E2142E" w:rsidSect="003F79B9">
      <w:headerReference w:type="default" r:id="rId8"/>
      <w:footerReference w:type="default" r:id="rId9"/>
      <w:pgSz w:w="11906" w:h="16838" w:code="9"/>
      <w:pgMar w:top="851" w:right="991" w:bottom="851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74BF9" w14:textId="77777777" w:rsidR="00AF3EA1" w:rsidRDefault="00AF3EA1">
      <w:r>
        <w:separator/>
      </w:r>
    </w:p>
    <w:p w14:paraId="0A5A895E" w14:textId="77777777" w:rsidR="00AF3EA1" w:rsidRDefault="00AF3EA1"/>
    <w:p w14:paraId="4E54A301" w14:textId="77777777" w:rsidR="00AF3EA1" w:rsidRDefault="00AF3EA1"/>
  </w:endnote>
  <w:endnote w:type="continuationSeparator" w:id="0">
    <w:p w14:paraId="77B52AC2" w14:textId="77777777" w:rsidR="00AF3EA1" w:rsidRDefault="00AF3EA1">
      <w:r>
        <w:continuationSeparator/>
      </w:r>
    </w:p>
    <w:p w14:paraId="7C363BE0" w14:textId="77777777" w:rsidR="00AF3EA1" w:rsidRDefault="00AF3EA1"/>
    <w:p w14:paraId="47A3F3B1" w14:textId="77777777" w:rsidR="00AF3EA1" w:rsidRDefault="00AF3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6D43FE" w:rsidRPr="00D6072E" w14:paraId="7701300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7ADE569" w14:textId="77777777" w:rsidR="006D43FE" w:rsidRPr="00D6072E" w:rsidRDefault="006D43F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546DF2F" w14:textId="77777777" w:rsidR="006D43FE" w:rsidRPr="00D6072E" w:rsidRDefault="00866DD9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3BCDD40" wp14:editId="1F80A09E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AECF972" w14:textId="77777777" w:rsidR="006D43FE" w:rsidRPr="00D6072E" w:rsidRDefault="006D43FE" w:rsidP="00EC6CA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EC6CA4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02A6F6C" w14:textId="77777777" w:rsidR="006D43FE" w:rsidRPr="00D6072E" w:rsidRDefault="006D43FE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504F6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504F6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039BE2A0" w14:textId="77777777" w:rsidR="006D43FE" w:rsidRPr="00551B7B" w:rsidRDefault="006D43FE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2C72" w14:textId="77777777" w:rsidR="00AF3EA1" w:rsidRDefault="00AF3EA1" w:rsidP="00026D23">
      <w:r>
        <w:separator/>
      </w:r>
    </w:p>
  </w:footnote>
  <w:footnote w:type="continuationSeparator" w:id="0">
    <w:p w14:paraId="50CD15CA" w14:textId="77777777" w:rsidR="00AF3EA1" w:rsidRDefault="00AF3EA1">
      <w:r>
        <w:continuationSeparator/>
      </w:r>
    </w:p>
    <w:p w14:paraId="66C9B714" w14:textId="77777777" w:rsidR="00AF3EA1" w:rsidRDefault="00AF3EA1"/>
    <w:p w14:paraId="63816C28" w14:textId="77777777" w:rsidR="00AF3EA1" w:rsidRDefault="00AF3EA1"/>
  </w:footnote>
  <w:footnote w:id="1">
    <w:p w14:paraId="249E8200" w14:textId="77777777" w:rsidR="00723D55" w:rsidRPr="002020DB" w:rsidRDefault="00723D55">
      <w:pPr>
        <w:pStyle w:val="Funotentext"/>
        <w:rPr>
          <w:sz w:val="16"/>
          <w:szCs w:val="16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5FFC0" w14:textId="77777777" w:rsidR="006D43FE" w:rsidRDefault="006D43FE">
    <w:pPr>
      <w:pStyle w:val="Kopfzeile"/>
    </w:pPr>
    <w:r>
      <w:t>213</w:t>
    </w:r>
  </w:p>
  <w:p w14:paraId="7DD165A7" w14:textId="77777777" w:rsidR="006D43FE" w:rsidRPr="00DC6699" w:rsidRDefault="006D43FE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8F70475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8408367">
    <w:abstractNumId w:val="1"/>
  </w:num>
  <w:num w:numId="2" w16cid:durableId="1041787043">
    <w:abstractNumId w:val="6"/>
  </w:num>
  <w:num w:numId="3" w16cid:durableId="1337027837">
    <w:abstractNumId w:val="8"/>
  </w:num>
  <w:num w:numId="4" w16cid:durableId="94592001">
    <w:abstractNumId w:val="23"/>
  </w:num>
  <w:num w:numId="5" w16cid:durableId="1020089281">
    <w:abstractNumId w:val="10"/>
  </w:num>
  <w:num w:numId="6" w16cid:durableId="1858419248">
    <w:abstractNumId w:val="3"/>
  </w:num>
  <w:num w:numId="7" w16cid:durableId="1442841658">
    <w:abstractNumId w:val="14"/>
  </w:num>
  <w:num w:numId="8" w16cid:durableId="761411165">
    <w:abstractNumId w:val="9"/>
  </w:num>
  <w:num w:numId="9" w16cid:durableId="1671833937">
    <w:abstractNumId w:val="22"/>
  </w:num>
  <w:num w:numId="10" w16cid:durableId="1445922358">
    <w:abstractNumId w:val="5"/>
  </w:num>
  <w:num w:numId="11" w16cid:durableId="1395352816">
    <w:abstractNumId w:val="13"/>
  </w:num>
  <w:num w:numId="12" w16cid:durableId="982655555">
    <w:abstractNumId w:val="13"/>
  </w:num>
  <w:num w:numId="13" w16cid:durableId="917714480">
    <w:abstractNumId w:val="13"/>
  </w:num>
  <w:num w:numId="14" w16cid:durableId="378209452">
    <w:abstractNumId w:val="13"/>
  </w:num>
  <w:num w:numId="15" w16cid:durableId="1319383954">
    <w:abstractNumId w:val="13"/>
  </w:num>
  <w:num w:numId="16" w16cid:durableId="1895698316">
    <w:abstractNumId w:val="2"/>
  </w:num>
  <w:num w:numId="17" w16cid:durableId="1501119893">
    <w:abstractNumId w:val="2"/>
  </w:num>
  <w:num w:numId="18" w16cid:durableId="565065713">
    <w:abstractNumId w:val="18"/>
  </w:num>
  <w:num w:numId="19" w16cid:durableId="256908619">
    <w:abstractNumId w:val="15"/>
  </w:num>
  <w:num w:numId="20" w16cid:durableId="174609987">
    <w:abstractNumId w:val="11"/>
  </w:num>
  <w:num w:numId="21" w16cid:durableId="1117483899">
    <w:abstractNumId w:val="7"/>
  </w:num>
  <w:num w:numId="22" w16cid:durableId="2081635017">
    <w:abstractNumId w:val="0"/>
  </w:num>
  <w:num w:numId="23" w16cid:durableId="554439308">
    <w:abstractNumId w:val="17"/>
  </w:num>
  <w:num w:numId="24" w16cid:durableId="1537347085">
    <w:abstractNumId w:val="20"/>
  </w:num>
  <w:num w:numId="25" w16cid:durableId="292296199">
    <w:abstractNumId w:val="21"/>
  </w:num>
  <w:num w:numId="26" w16cid:durableId="332145254">
    <w:abstractNumId w:val="4"/>
  </w:num>
  <w:num w:numId="27" w16cid:durableId="1084952396">
    <w:abstractNumId w:val="16"/>
  </w:num>
  <w:num w:numId="28" w16cid:durableId="2132019409">
    <w:abstractNumId w:val="19"/>
  </w:num>
  <w:num w:numId="29" w16cid:durableId="1189104035">
    <w:abstractNumId w:val="2"/>
  </w:num>
  <w:num w:numId="30" w16cid:durableId="1333726277">
    <w:abstractNumId w:val="2"/>
  </w:num>
  <w:num w:numId="31" w16cid:durableId="1898662765">
    <w:abstractNumId w:val="2"/>
  </w:num>
  <w:num w:numId="32" w16cid:durableId="556862804">
    <w:abstractNumId w:val="2"/>
  </w:num>
  <w:num w:numId="33" w16cid:durableId="1940750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67B2"/>
    <w:rsid w:val="00026D23"/>
    <w:rsid w:val="00027DCE"/>
    <w:rsid w:val="00036233"/>
    <w:rsid w:val="000364B9"/>
    <w:rsid w:val="00046C8E"/>
    <w:rsid w:val="00047B44"/>
    <w:rsid w:val="0006675C"/>
    <w:rsid w:val="00067E94"/>
    <w:rsid w:val="000733CD"/>
    <w:rsid w:val="00081305"/>
    <w:rsid w:val="000848E7"/>
    <w:rsid w:val="0009046A"/>
    <w:rsid w:val="000A42AA"/>
    <w:rsid w:val="000A77E4"/>
    <w:rsid w:val="000C070F"/>
    <w:rsid w:val="000D2327"/>
    <w:rsid w:val="000D2F1B"/>
    <w:rsid w:val="000E2038"/>
    <w:rsid w:val="000E4AA2"/>
    <w:rsid w:val="001028D9"/>
    <w:rsid w:val="00106076"/>
    <w:rsid w:val="0010771E"/>
    <w:rsid w:val="00112821"/>
    <w:rsid w:val="00117535"/>
    <w:rsid w:val="0012133E"/>
    <w:rsid w:val="00127C79"/>
    <w:rsid w:val="0013068A"/>
    <w:rsid w:val="00140608"/>
    <w:rsid w:val="001426F7"/>
    <w:rsid w:val="00147B13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23C06"/>
    <w:rsid w:val="00231273"/>
    <w:rsid w:val="00232128"/>
    <w:rsid w:val="00233A2F"/>
    <w:rsid w:val="00242E49"/>
    <w:rsid w:val="00243644"/>
    <w:rsid w:val="00243788"/>
    <w:rsid w:val="002476B6"/>
    <w:rsid w:val="002504F6"/>
    <w:rsid w:val="002517FD"/>
    <w:rsid w:val="00251A0A"/>
    <w:rsid w:val="002616D0"/>
    <w:rsid w:val="00263542"/>
    <w:rsid w:val="002748DF"/>
    <w:rsid w:val="00274D50"/>
    <w:rsid w:val="0027784E"/>
    <w:rsid w:val="00280E29"/>
    <w:rsid w:val="002852FD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9428B"/>
    <w:rsid w:val="00394B45"/>
    <w:rsid w:val="003A04A8"/>
    <w:rsid w:val="003A0DC8"/>
    <w:rsid w:val="003A36E9"/>
    <w:rsid w:val="003A6496"/>
    <w:rsid w:val="003A70D7"/>
    <w:rsid w:val="003B6F65"/>
    <w:rsid w:val="003B7BE2"/>
    <w:rsid w:val="003C30CD"/>
    <w:rsid w:val="003D3E99"/>
    <w:rsid w:val="003D64F3"/>
    <w:rsid w:val="003E2CD4"/>
    <w:rsid w:val="003E4B7B"/>
    <w:rsid w:val="003E57B9"/>
    <w:rsid w:val="003E604E"/>
    <w:rsid w:val="003E79F7"/>
    <w:rsid w:val="003F1BDA"/>
    <w:rsid w:val="003F79B9"/>
    <w:rsid w:val="00402A1B"/>
    <w:rsid w:val="00410951"/>
    <w:rsid w:val="004212BA"/>
    <w:rsid w:val="00424038"/>
    <w:rsid w:val="00435DB1"/>
    <w:rsid w:val="0044202E"/>
    <w:rsid w:val="004511F9"/>
    <w:rsid w:val="0045228F"/>
    <w:rsid w:val="00454471"/>
    <w:rsid w:val="0045726B"/>
    <w:rsid w:val="00460AA1"/>
    <w:rsid w:val="00465A6F"/>
    <w:rsid w:val="0047055A"/>
    <w:rsid w:val="00470BB6"/>
    <w:rsid w:val="0047343B"/>
    <w:rsid w:val="00477548"/>
    <w:rsid w:val="00480ABD"/>
    <w:rsid w:val="004818FE"/>
    <w:rsid w:val="00485A5B"/>
    <w:rsid w:val="00485D27"/>
    <w:rsid w:val="00492429"/>
    <w:rsid w:val="00493D8E"/>
    <w:rsid w:val="00495570"/>
    <w:rsid w:val="004A053E"/>
    <w:rsid w:val="004C19E2"/>
    <w:rsid w:val="004C3362"/>
    <w:rsid w:val="004C4880"/>
    <w:rsid w:val="004C5609"/>
    <w:rsid w:val="004E07A5"/>
    <w:rsid w:val="004E122C"/>
    <w:rsid w:val="004E3711"/>
    <w:rsid w:val="004E386D"/>
    <w:rsid w:val="004E5CD7"/>
    <w:rsid w:val="004F23F5"/>
    <w:rsid w:val="004F3FD9"/>
    <w:rsid w:val="00502733"/>
    <w:rsid w:val="00502C6F"/>
    <w:rsid w:val="0051062D"/>
    <w:rsid w:val="00512C26"/>
    <w:rsid w:val="00520D3B"/>
    <w:rsid w:val="005262CB"/>
    <w:rsid w:val="005333C9"/>
    <w:rsid w:val="00534027"/>
    <w:rsid w:val="005349DA"/>
    <w:rsid w:val="00536CC6"/>
    <w:rsid w:val="00537609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1A80"/>
    <w:rsid w:val="00585EDA"/>
    <w:rsid w:val="005904F2"/>
    <w:rsid w:val="00590842"/>
    <w:rsid w:val="005912BD"/>
    <w:rsid w:val="00594545"/>
    <w:rsid w:val="00597968"/>
    <w:rsid w:val="005A4489"/>
    <w:rsid w:val="005B0AFE"/>
    <w:rsid w:val="005C16A9"/>
    <w:rsid w:val="005C27BD"/>
    <w:rsid w:val="005C301C"/>
    <w:rsid w:val="005C41DA"/>
    <w:rsid w:val="005D2752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30A3F"/>
    <w:rsid w:val="0063407D"/>
    <w:rsid w:val="00640260"/>
    <w:rsid w:val="00643351"/>
    <w:rsid w:val="00660458"/>
    <w:rsid w:val="0066119D"/>
    <w:rsid w:val="00663E32"/>
    <w:rsid w:val="00667DCD"/>
    <w:rsid w:val="006822E7"/>
    <w:rsid w:val="006832B7"/>
    <w:rsid w:val="00692462"/>
    <w:rsid w:val="0069669F"/>
    <w:rsid w:val="00697BB6"/>
    <w:rsid w:val="006A5AED"/>
    <w:rsid w:val="006A5CF2"/>
    <w:rsid w:val="006A66F3"/>
    <w:rsid w:val="006B7CF1"/>
    <w:rsid w:val="006C1273"/>
    <w:rsid w:val="006C5A31"/>
    <w:rsid w:val="006C76A1"/>
    <w:rsid w:val="006D43FE"/>
    <w:rsid w:val="006D70A3"/>
    <w:rsid w:val="006E2374"/>
    <w:rsid w:val="006F0570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566F"/>
    <w:rsid w:val="00777AAE"/>
    <w:rsid w:val="0078194F"/>
    <w:rsid w:val="00782E76"/>
    <w:rsid w:val="00783CCD"/>
    <w:rsid w:val="0078695C"/>
    <w:rsid w:val="00790275"/>
    <w:rsid w:val="00795297"/>
    <w:rsid w:val="0079630C"/>
    <w:rsid w:val="00796CCF"/>
    <w:rsid w:val="007B122B"/>
    <w:rsid w:val="007B1C27"/>
    <w:rsid w:val="007C0B33"/>
    <w:rsid w:val="007C545B"/>
    <w:rsid w:val="007D614C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E1EBD"/>
    <w:rsid w:val="008F52AA"/>
    <w:rsid w:val="008F6547"/>
    <w:rsid w:val="00903D72"/>
    <w:rsid w:val="00910F0B"/>
    <w:rsid w:val="0091717A"/>
    <w:rsid w:val="0091799E"/>
    <w:rsid w:val="0093035E"/>
    <w:rsid w:val="00940F19"/>
    <w:rsid w:val="00941C7A"/>
    <w:rsid w:val="009423AD"/>
    <w:rsid w:val="00942AB9"/>
    <w:rsid w:val="009515C7"/>
    <w:rsid w:val="009555C5"/>
    <w:rsid w:val="00962412"/>
    <w:rsid w:val="00967807"/>
    <w:rsid w:val="0097166A"/>
    <w:rsid w:val="00987558"/>
    <w:rsid w:val="00991A98"/>
    <w:rsid w:val="00995989"/>
    <w:rsid w:val="009A0626"/>
    <w:rsid w:val="009A3215"/>
    <w:rsid w:val="009A75F3"/>
    <w:rsid w:val="009B37A2"/>
    <w:rsid w:val="009B5456"/>
    <w:rsid w:val="009C14BE"/>
    <w:rsid w:val="009D102B"/>
    <w:rsid w:val="009D3CC0"/>
    <w:rsid w:val="009D5046"/>
    <w:rsid w:val="009E0802"/>
    <w:rsid w:val="009E444D"/>
    <w:rsid w:val="009E48DE"/>
    <w:rsid w:val="009F383F"/>
    <w:rsid w:val="00A00872"/>
    <w:rsid w:val="00A010E4"/>
    <w:rsid w:val="00A03047"/>
    <w:rsid w:val="00A12D13"/>
    <w:rsid w:val="00A238D5"/>
    <w:rsid w:val="00A25723"/>
    <w:rsid w:val="00A274E8"/>
    <w:rsid w:val="00A357E4"/>
    <w:rsid w:val="00A35AB2"/>
    <w:rsid w:val="00A5084B"/>
    <w:rsid w:val="00A53396"/>
    <w:rsid w:val="00A5448A"/>
    <w:rsid w:val="00A56A1F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040B"/>
    <w:rsid w:val="00AF1915"/>
    <w:rsid w:val="00AF39AD"/>
    <w:rsid w:val="00AF3EA1"/>
    <w:rsid w:val="00B003C3"/>
    <w:rsid w:val="00B11D25"/>
    <w:rsid w:val="00B14EF0"/>
    <w:rsid w:val="00B23C01"/>
    <w:rsid w:val="00B378C2"/>
    <w:rsid w:val="00B40371"/>
    <w:rsid w:val="00B40909"/>
    <w:rsid w:val="00B4154F"/>
    <w:rsid w:val="00B4188F"/>
    <w:rsid w:val="00B429E8"/>
    <w:rsid w:val="00B434E5"/>
    <w:rsid w:val="00B43660"/>
    <w:rsid w:val="00B52D7E"/>
    <w:rsid w:val="00B576FE"/>
    <w:rsid w:val="00B579CF"/>
    <w:rsid w:val="00B61D2B"/>
    <w:rsid w:val="00B64DD7"/>
    <w:rsid w:val="00B676E3"/>
    <w:rsid w:val="00B70393"/>
    <w:rsid w:val="00B720A6"/>
    <w:rsid w:val="00B73C36"/>
    <w:rsid w:val="00B8191F"/>
    <w:rsid w:val="00B839A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8A7"/>
    <w:rsid w:val="00C647C8"/>
    <w:rsid w:val="00C764C5"/>
    <w:rsid w:val="00C81A77"/>
    <w:rsid w:val="00CB1036"/>
    <w:rsid w:val="00CB2EEB"/>
    <w:rsid w:val="00CC0D87"/>
    <w:rsid w:val="00CC61D1"/>
    <w:rsid w:val="00CD254F"/>
    <w:rsid w:val="00CD54C7"/>
    <w:rsid w:val="00CD6BE8"/>
    <w:rsid w:val="00CF64C4"/>
    <w:rsid w:val="00CF68D2"/>
    <w:rsid w:val="00CF73FA"/>
    <w:rsid w:val="00D00C76"/>
    <w:rsid w:val="00D05C74"/>
    <w:rsid w:val="00D1009B"/>
    <w:rsid w:val="00D16F15"/>
    <w:rsid w:val="00D22035"/>
    <w:rsid w:val="00D23837"/>
    <w:rsid w:val="00D23B01"/>
    <w:rsid w:val="00D36B80"/>
    <w:rsid w:val="00D425A1"/>
    <w:rsid w:val="00D42BD4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172B"/>
    <w:rsid w:val="00DA276D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F0D66"/>
    <w:rsid w:val="00DF4B45"/>
    <w:rsid w:val="00E02FAA"/>
    <w:rsid w:val="00E05D8D"/>
    <w:rsid w:val="00E1197E"/>
    <w:rsid w:val="00E173E1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8206C"/>
    <w:rsid w:val="00E85EBB"/>
    <w:rsid w:val="00E92DDD"/>
    <w:rsid w:val="00EA0C40"/>
    <w:rsid w:val="00EB04A9"/>
    <w:rsid w:val="00EB7823"/>
    <w:rsid w:val="00EC6CA4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0D7304"/>
  <w15:docId w15:val="{9BEA2DF2-78A7-4CE6-A6EE-25877652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238D5"/>
    <w:pPr>
      <w:keepNext w:val="0"/>
      <w:keepLines/>
      <w:widowControl w:val="0"/>
      <w:numPr>
        <w:numId w:val="17"/>
      </w:numPr>
      <w:tabs>
        <w:tab w:val="clear" w:pos="851"/>
        <w:tab w:val="num" w:pos="567"/>
        <w:tab w:val="left" w:pos="1077"/>
      </w:tabs>
      <w:autoSpaceDE w:val="0"/>
      <w:autoSpaceDN w:val="0"/>
      <w:adjustRightInd w:val="0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character" w:customStyle="1" w:styleId="n00667a30x004de3e0">
    <w:name w:val="n00667a30x004de3e0"/>
    <w:basedOn w:val="Absatz-Standardschriftart"/>
    <w:rsid w:val="003F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21873-FA05-4537-9990-EE021AF0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723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lastModifiedBy>Cindy Mettke-Rosenthal</cp:lastModifiedBy>
  <cp:revision>17</cp:revision>
  <cp:lastPrinted>2019-03-20T07:50:00Z</cp:lastPrinted>
  <dcterms:created xsi:type="dcterms:W3CDTF">2019-03-20T12:02:00Z</dcterms:created>
  <dcterms:modified xsi:type="dcterms:W3CDTF">2026-08-11T12:54:00Z</dcterms:modified>
</cp:coreProperties>
</file>